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7095A" w14:textId="77777777" w:rsidR="002767DC" w:rsidRDefault="002767DC" w:rsidP="00464D21">
      <w:pPr>
        <w:rPr>
          <w:rFonts w:ascii="Arial" w:hAnsi="Arial" w:cs="Arial"/>
          <w:sz w:val="24"/>
          <w:szCs w:val="24"/>
        </w:rPr>
      </w:pPr>
    </w:p>
    <w:p w14:paraId="763E7AF0" w14:textId="77777777" w:rsidR="00F84072" w:rsidRDefault="00F84072" w:rsidP="00464D21">
      <w:pPr>
        <w:rPr>
          <w:rFonts w:ascii="Arial" w:hAnsi="Arial" w:cs="Arial"/>
          <w:sz w:val="24"/>
          <w:szCs w:val="24"/>
        </w:rPr>
      </w:pPr>
    </w:p>
    <w:p w14:paraId="55FF40B2" w14:textId="096E442A" w:rsidR="00464D21" w:rsidRPr="00A916AD" w:rsidRDefault="00464D21" w:rsidP="00464D21">
      <w:pPr>
        <w:rPr>
          <w:rFonts w:ascii="Arial" w:hAnsi="Arial" w:cs="Arial"/>
          <w:sz w:val="24"/>
          <w:szCs w:val="24"/>
        </w:rPr>
      </w:pPr>
      <w:r w:rsidRPr="00A916AD">
        <w:rPr>
          <w:rFonts w:ascii="Arial" w:hAnsi="Arial" w:cs="Arial"/>
          <w:sz w:val="24"/>
          <w:szCs w:val="24"/>
        </w:rPr>
        <w:t>Date:</w:t>
      </w:r>
      <w:r w:rsidR="006D143D">
        <w:rPr>
          <w:rFonts w:ascii="Arial" w:hAnsi="Arial" w:cs="Arial"/>
          <w:sz w:val="24"/>
          <w:szCs w:val="24"/>
        </w:rPr>
        <w:t xml:space="preserve"> 2</w:t>
      </w:r>
      <w:r w:rsidR="00F27C9A">
        <w:rPr>
          <w:rFonts w:ascii="Arial" w:hAnsi="Arial" w:cs="Arial"/>
          <w:sz w:val="24"/>
          <w:szCs w:val="24"/>
        </w:rPr>
        <w:t>9</w:t>
      </w:r>
      <w:r w:rsidR="00D740FF" w:rsidRPr="00D740FF">
        <w:rPr>
          <w:rFonts w:ascii="Arial" w:hAnsi="Arial" w:cs="Arial"/>
          <w:sz w:val="24"/>
          <w:szCs w:val="24"/>
          <w:vertAlign w:val="superscript"/>
        </w:rPr>
        <w:t>th</w:t>
      </w:r>
      <w:r w:rsidR="00D740FF">
        <w:rPr>
          <w:rFonts w:ascii="Arial" w:hAnsi="Arial" w:cs="Arial"/>
          <w:sz w:val="24"/>
          <w:szCs w:val="24"/>
        </w:rPr>
        <w:t xml:space="preserve"> </w:t>
      </w:r>
      <w:r w:rsidR="00A006AA">
        <w:rPr>
          <w:rFonts w:ascii="Arial" w:hAnsi="Arial" w:cs="Arial"/>
          <w:sz w:val="24"/>
          <w:szCs w:val="24"/>
        </w:rPr>
        <w:t>July 2024</w:t>
      </w:r>
    </w:p>
    <w:p w14:paraId="129DDCED" w14:textId="77777777" w:rsidR="001B2639" w:rsidRDefault="001B2639" w:rsidP="001B2639">
      <w:pPr>
        <w:pStyle w:val="Heading1"/>
        <w:rPr>
          <w:rFonts w:cs="Arial"/>
          <w:sz w:val="24"/>
        </w:rPr>
      </w:pPr>
      <w:r w:rsidRPr="001B2639">
        <w:rPr>
          <w:rFonts w:cs="Arial"/>
          <w:sz w:val="24"/>
        </w:rPr>
        <w:t xml:space="preserve">Draft </w:t>
      </w:r>
      <w:r w:rsidR="006D143D">
        <w:rPr>
          <w:rFonts w:cs="Arial"/>
          <w:sz w:val="24"/>
        </w:rPr>
        <w:t xml:space="preserve">Record </w:t>
      </w:r>
      <w:r w:rsidR="00F50FB2">
        <w:rPr>
          <w:rFonts w:cs="Arial"/>
          <w:sz w:val="24"/>
        </w:rPr>
        <w:t xml:space="preserve">of </w:t>
      </w:r>
      <w:r w:rsidR="00F50FB2" w:rsidRPr="001B2639">
        <w:rPr>
          <w:rFonts w:cs="Arial"/>
          <w:sz w:val="24"/>
        </w:rPr>
        <w:t>Council</w:t>
      </w:r>
      <w:r>
        <w:rPr>
          <w:rFonts w:cs="Arial"/>
          <w:sz w:val="24"/>
        </w:rPr>
        <w:t xml:space="preserve"> Meeting</w:t>
      </w:r>
    </w:p>
    <w:p w14:paraId="4D312EBD" w14:textId="77777777" w:rsidR="001B2639" w:rsidRPr="001B2639" w:rsidRDefault="00A006AA" w:rsidP="001B2639">
      <w:pPr>
        <w:pStyle w:val="Heading1"/>
        <w:rPr>
          <w:rFonts w:cs="Arial"/>
          <w:sz w:val="24"/>
        </w:rPr>
      </w:pPr>
      <w:r w:rsidRPr="001B2639">
        <w:rPr>
          <w:rFonts w:cs="Arial"/>
          <w:sz w:val="24"/>
        </w:rPr>
        <w:t>Monday 22</w:t>
      </w:r>
      <w:r w:rsidRPr="001B2639">
        <w:rPr>
          <w:rFonts w:cs="Arial"/>
          <w:sz w:val="24"/>
          <w:vertAlign w:val="superscript"/>
        </w:rPr>
        <w:t>nd</w:t>
      </w:r>
      <w:r w:rsidRPr="001B2639">
        <w:rPr>
          <w:rFonts w:cs="Arial"/>
          <w:sz w:val="24"/>
        </w:rPr>
        <w:t xml:space="preserve"> July 2024</w:t>
      </w:r>
      <w:r w:rsidR="001B2639">
        <w:rPr>
          <w:rFonts w:cs="Arial"/>
          <w:sz w:val="24"/>
        </w:rPr>
        <w:t xml:space="preserve"> at </w:t>
      </w:r>
      <w:r w:rsidR="001B2639" w:rsidRPr="001B2639">
        <w:rPr>
          <w:rFonts w:cs="Arial"/>
          <w:sz w:val="24"/>
        </w:rPr>
        <w:t>7 p.m. The Bell Winslow</w:t>
      </w:r>
    </w:p>
    <w:p w14:paraId="72DADCCD" w14:textId="77777777" w:rsidR="00A006AA" w:rsidRDefault="00A006AA" w:rsidP="00A006AA">
      <w:pPr>
        <w:pStyle w:val="Default"/>
      </w:pPr>
    </w:p>
    <w:p w14:paraId="5155A400" w14:textId="3B2A6B57" w:rsidR="001B2639" w:rsidRPr="00F27C9A" w:rsidRDefault="00F50FB2" w:rsidP="001B26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F27C9A">
        <w:rPr>
          <w:rFonts w:ascii="Arial" w:eastAsia="Times New Roman" w:hAnsi="Arial" w:cs="Arial"/>
          <w:bCs/>
          <w:sz w:val="24"/>
          <w:szCs w:val="24"/>
          <w:u w:val="single"/>
          <w:lang w:val="en-GB" w:eastAsia="en-GB"/>
        </w:rPr>
        <w:t>Invitees: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(10)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Mike King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(MK)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, Janette Hannon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(JH)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Peter </w:t>
      </w:r>
      <w:proofErr w:type="spellStart"/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Stanyer</w:t>
      </w:r>
      <w:proofErr w:type="spellEnd"/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(PS)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Bob </w:t>
      </w:r>
      <w:proofErr w:type="spellStart"/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Carvey</w:t>
      </w:r>
      <w:proofErr w:type="spellEnd"/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(RC)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, Denise Myers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(DM)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, Gary Eastman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(GE)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, Martin Paul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(MP)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, Jo Gower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(JG)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, Charles Chaney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(CC)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.</w:t>
      </w:r>
      <w:r w:rsidR="0063143B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Neil Smith (NS)</w:t>
      </w:r>
    </w:p>
    <w:p w14:paraId="5D8173D5" w14:textId="03A9898E" w:rsidR="00F50FB2" w:rsidRPr="00F27C9A" w:rsidRDefault="00F50FB2" w:rsidP="001B263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94B14">
        <w:rPr>
          <w:rFonts w:ascii="Arial" w:eastAsia="Times New Roman" w:hAnsi="Arial" w:cs="Arial"/>
          <w:bCs/>
          <w:sz w:val="24"/>
          <w:szCs w:val="24"/>
          <w:u w:val="single"/>
          <w:lang w:val="en-GB" w:eastAsia="en-GB"/>
        </w:rPr>
        <w:t>Attendees: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(6) Mike King, Janette Han</w:t>
      </w:r>
      <w:r w:rsidR="00CD571E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non, Bob </w:t>
      </w:r>
      <w:proofErr w:type="spellStart"/>
      <w:r w:rsidR="00CD571E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Carvey</w:t>
      </w:r>
      <w:proofErr w:type="spellEnd"/>
      <w:r w:rsidR="00CD571E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, Denise Myers, </w:t>
      </w:r>
      <w:r w:rsidR="00600665"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C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harles Chaney, Neil Smith.</w:t>
      </w:r>
    </w:p>
    <w:p w14:paraId="4E7AB269" w14:textId="77777777" w:rsidR="00A2367D" w:rsidRPr="00F27C9A" w:rsidRDefault="0063143B" w:rsidP="00A2367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94B14">
        <w:rPr>
          <w:rFonts w:ascii="Arial" w:eastAsia="Times New Roman" w:hAnsi="Arial" w:cs="Arial"/>
          <w:bCs/>
          <w:sz w:val="24"/>
          <w:szCs w:val="24"/>
          <w:u w:val="single"/>
          <w:lang w:val="en-GB" w:eastAsia="en-GB"/>
        </w:rPr>
        <w:t>Apologies for absence</w:t>
      </w:r>
      <w:r w:rsidRPr="00F27C9A">
        <w:rPr>
          <w:rFonts w:ascii="Arial" w:eastAsia="Times New Roman" w:hAnsi="Arial" w:cs="Arial"/>
          <w:bCs/>
          <w:sz w:val="24"/>
          <w:szCs w:val="24"/>
          <w:lang w:val="en-GB" w:eastAsia="en-GB"/>
        </w:rPr>
        <w:t>: (4) PS; GE; MP; JG</w:t>
      </w:r>
    </w:p>
    <w:p w14:paraId="7B63C5AE" w14:textId="77777777" w:rsidR="00394B14" w:rsidRDefault="00394B14" w:rsidP="00394B1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</w:pPr>
    </w:p>
    <w:p w14:paraId="25DF4433" w14:textId="77777777" w:rsidR="00A2367D" w:rsidRPr="00255623" w:rsidRDefault="00F50FB2" w:rsidP="002556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Welcome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: </w:t>
      </w:r>
      <w:r w:rsidR="00C9740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by Mike</w:t>
      </w:r>
    </w:p>
    <w:p w14:paraId="20AE31E6" w14:textId="77777777" w:rsidR="00A2367D" w:rsidRPr="00255623" w:rsidRDefault="001B2639" w:rsidP="002556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Approval of record of 28</w:t>
      </w:r>
      <w:r w:rsidRPr="00255623">
        <w:rPr>
          <w:rFonts w:ascii="Arial" w:eastAsia="Times New Roman" w:hAnsi="Arial" w:cs="Arial"/>
          <w:color w:val="242424"/>
          <w:sz w:val="24"/>
          <w:szCs w:val="24"/>
          <w:u w:val="single"/>
          <w:vertAlign w:val="superscript"/>
          <w:lang w:val="en-GB" w:eastAsia="en-GB"/>
        </w:rPr>
        <w:t>th</w:t>
      </w:r>
      <w:r w:rsidRPr="00255623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 May Council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Meeting (</w:t>
      </w:r>
      <w:r w:rsidR="000D4D82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distributed </w:t>
      </w:r>
      <w:r w:rsidR="00C9740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separately)</w:t>
      </w:r>
    </w:p>
    <w:p w14:paraId="5B8F4FDA" w14:textId="77777777" w:rsidR="00A2367D" w:rsidRPr="00255623" w:rsidRDefault="00591FF1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Pres </w:t>
      </w:r>
      <w:r w:rsidR="00C9740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Mike proposed and it was unanimously agreed that the record was 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approved as </w:t>
      </w:r>
      <w:r w:rsidR="00C9740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correct</w:t>
      </w:r>
      <w:r w:rsidR="00EA6862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.</w:t>
      </w:r>
    </w:p>
    <w:p w14:paraId="0BC9D7BE" w14:textId="77777777" w:rsidR="00A2367D" w:rsidRPr="00255623" w:rsidRDefault="0063143B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255623">
        <w:rPr>
          <w:rFonts w:ascii="Arial" w:hAnsi="Arial" w:cs="Arial"/>
          <w:color w:val="000000"/>
          <w:sz w:val="24"/>
          <w:szCs w:val="24"/>
        </w:rPr>
        <w:t>MK asked for advance notice of any items for consideration under AOB at end of the current agenda – 3 were proposed</w:t>
      </w:r>
    </w:p>
    <w:p w14:paraId="7E3795A7" w14:textId="77777777" w:rsidR="00255623" w:rsidRPr="00255623" w:rsidRDefault="00A2367D" w:rsidP="002556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hAnsi="Arial" w:cs="Arial"/>
          <w:color w:val="000000"/>
          <w:sz w:val="24"/>
          <w:szCs w:val="24"/>
          <w:u w:val="single"/>
        </w:rPr>
        <w:t>Matters arising</w:t>
      </w:r>
      <w:r w:rsidRPr="00255623">
        <w:rPr>
          <w:rFonts w:ascii="Arial" w:hAnsi="Arial" w:cs="Arial"/>
          <w:color w:val="000000"/>
          <w:sz w:val="24"/>
          <w:szCs w:val="24"/>
        </w:rPr>
        <w:t xml:space="preserve">: </w:t>
      </w:r>
    </w:p>
    <w:p w14:paraId="620BF363" w14:textId="3575252D" w:rsidR="00C976A2" w:rsidRPr="00255623" w:rsidRDefault="00C97405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There were no matters arising other than those for th</w:t>
      </w:r>
      <w:r w:rsidR="00591FF1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is meeting.</w:t>
      </w:r>
    </w:p>
    <w:p w14:paraId="38BA6304" w14:textId="77777777" w:rsidR="00C976A2" w:rsidRPr="00255623" w:rsidRDefault="001B2639" w:rsidP="002556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Discussion, facilitated by Pres Mike on "Ways of Working"</w:t>
      </w:r>
    </w:p>
    <w:p w14:paraId="7005B638" w14:textId="77777777" w:rsidR="00C976A2" w:rsidRPr="00255623" w:rsidRDefault="00A2367D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It was agreed that:</w:t>
      </w:r>
    </w:p>
    <w:p w14:paraId="5611C4CC" w14:textId="77777777" w:rsidR="00C976A2" w:rsidRPr="00255623" w:rsidRDefault="00A2367D" w:rsidP="00255623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eastAsia="en-GB"/>
        </w:rPr>
        <w:t xml:space="preserve">Council meetings focus be more strategic – considering issues, policy or support needs. </w:t>
      </w:r>
    </w:p>
    <w:p w14:paraId="5D4B933C" w14:textId="77777777" w:rsidR="00C976A2" w:rsidRPr="00255623" w:rsidRDefault="00A2367D" w:rsidP="00255623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Any written reports be taken as read and received; verbal reports only on specific issues requiring Council’s attention.</w:t>
      </w:r>
    </w:p>
    <w:p w14:paraId="4813F237" w14:textId="77777777" w:rsidR="00C976A2" w:rsidRPr="00255623" w:rsidRDefault="00A2367D" w:rsidP="00255623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highlight w:val="yellow"/>
          <w:lang w:eastAsia="en-GB"/>
        </w:rPr>
        <w:t>Council members suggest to the Secretary discussion items for future agendas (Action: All</w:t>
      </w:r>
      <w:r w:rsidR="00C976A2" w:rsidRPr="00255623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)</w:t>
      </w:r>
    </w:p>
    <w:p w14:paraId="31E56E98" w14:textId="30F55D8C" w:rsidR="00C976A2" w:rsidRPr="00255623" w:rsidRDefault="00A2367D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MK suggested one such item could be ways to boost the Club account finances (i.e. non charitable</w:t>
      </w:r>
      <w:r w:rsidR="00255623">
        <w:rPr>
          <w:rFonts w:ascii="Arial" w:eastAsia="Times New Roman" w:hAnsi="Arial" w:cs="Arial"/>
          <w:color w:val="242424"/>
          <w:sz w:val="24"/>
          <w:szCs w:val="24"/>
          <w:lang w:eastAsia="en-GB"/>
        </w:rPr>
        <w:t>)</w:t>
      </w:r>
    </w:p>
    <w:p w14:paraId="0AED501B" w14:textId="77777777" w:rsidR="00C976A2" w:rsidRPr="00255623" w:rsidRDefault="00591FF1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Mike proposed and it was agreed that any</w:t>
      </w:r>
      <w:r w:rsidR="009A30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proposals by committee chairs</w:t>
      </w:r>
      <w:r w:rsidR="00781B5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/ officers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should </w:t>
      </w:r>
      <w:r w:rsidR="009A30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in general 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be considered under AOB</w:t>
      </w:r>
    </w:p>
    <w:p w14:paraId="0110C369" w14:textId="6DFA9C54" w:rsidR="00C976A2" w:rsidRPr="00255623" w:rsidRDefault="00591FF1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Janette proposed and it was agreed that records of CMs include a summary of agree</w:t>
      </w:r>
      <w:r w:rsid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d action points. [What, by whom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, by when?]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. These are </w:t>
      </w:r>
      <w:r w:rsidR="00255623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highlighted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in yellow in this report.</w:t>
      </w:r>
    </w:p>
    <w:p w14:paraId="2B907791" w14:textId="77777777" w:rsidR="00C976A2" w:rsidRPr="00255623" w:rsidRDefault="00764D6D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It was agreed that in the interests of 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b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etter transparency, after 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council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members </w:t>
      </w:r>
      <w:r w:rsidR="0069784B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present as above,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have checked for correctness, the record of Council Meetings shall be made available to all Club Members.</w:t>
      </w:r>
    </w:p>
    <w:p w14:paraId="34EA368E" w14:textId="77777777" w:rsidR="00C976A2" w:rsidRPr="00255623" w:rsidRDefault="00591FF1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Janette proposed and it was agreed that she set up a WhatsApp group, the better for Council Members to communicate.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="00CD571E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Actioned  by Janette 23 July 2024,</w:t>
      </w:r>
    </w:p>
    <w:p w14:paraId="087A28A3" w14:textId="77777777" w:rsidR="00C976A2" w:rsidRPr="00255623" w:rsidRDefault="00600665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lastRenderedPageBreak/>
        <w:t>Information on</w:t>
      </w:r>
      <w:r w:rsidR="00591FF1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voting majorities</w:t>
      </w:r>
      <w:r w:rsidR="009A30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and </w:t>
      </w:r>
      <w:proofErr w:type="spellStart"/>
      <w:r w:rsidR="009A30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quora</w:t>
      </w:r>
      <w:proofErr w:type="spellEnd"/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, was </w:t>
      </w:r>
      <w:r w:rsidR="0069784B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requested. </w:t>
      </w:r>
      <w:r w:rsidR="009A3065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Neil agreed to distribute the info</w:t>
      </w:r>
      <w:r w:rsidR="00781B56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to </w:t>
      </w:r>
      <w:r w:rsidR="0069784B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Council. </w:t>
      </w:r>
      <w:r w:rsidR="009A3065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Actioned by email 23 Jul 2024</w:t>
      </w:r>
      <w:r w:rsidR="0069784B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.</w:t>
      </w:r>
    </w:p>
    <w:p w14:paraId="681616BC" w14:textId="77777777" w:rsidR="00C976A2" w:rsidRPr="00255623" w:rsidRDefault="00600665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Information was requested</w:t>
      </w:r>
      <w:r w:rsidR="009A30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about specific timings for SG</w:t>
      </w:r>
      <w:r w:rsidR="00781B5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M</w:t>
      </w:r>
      <w:r w:rsidR="009A30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’s AGM etc. The “windows” for these are laid down to </w:t>
      </w:r>
      <w:r w:rsidR="00781B5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accommodate our own Club’s, District’s an RGBI’s programme and election needs. . </w:t>
      </w:r>
      <w:r w:rsidR="00781B56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Neil agreed to distribute the info to Council. Actioned by email 23 Jul 2024</w:t>
      </w:r>
    </w:p>
    <w:p w14:paraId="10DF5FC7" w14:textId="77777777" w:rsidR="00C976A2" w:rsidRPr="00255623" w:rsidRDefault="00C37354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It was agr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e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ed that Council meeting would be held at 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approximately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6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-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weekly 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intervals,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according to need, not the calendar. They 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should be held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="0060066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frequently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enough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that they last under an hour.</w:t>
      </w:r>
    </w:p>
    <w:p w14:paraId="1C45198B" w14:textId="77777777" w:rsidR="00C976A2" w:rsidRPr="00255623" w:rsidRDefault="00C37354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CMs would be by Zoom or Face to Face</w:t>
      </w:r>
      <w:r w:rsidR="009763A7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at the President’s discretion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. Broadly, F2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F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would be chosen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when ideas are to be </w:t>
      </w:r>
      <w:r w:rsidR="00773B69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explored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, Zoom when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there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are bi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n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ary decisions to be made.</w:t>
      </w:r>
    </w:p>
    <w:p w14:paraId="76610985" w14:textId="77777777" w:rsidR="00F27C9A" w:rsidRPr="00255623" w:rsidRDefault="00C37354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When it is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e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nvisaged that proposal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(s)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are to be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presented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at a Club Meeting, the CM sho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uld be at least 1 week earlier, to allow time for any actions identified at the CM.</w:t>
      </w:r>
      <w:r w:rsidR="009763A7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6 p.m. on Tuesdays was thought to be good.</w:t>
      </w:r>
      <w:r w:rsidR="00F27C9A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</w:p>
    <w:p w14:paraId="7EEB4761" w14:textId="3C0A9E19" w:rsidR="00F27C9A" w:rsidRPr="00255623" w:rsidRDefault="003E08F5" w:rsidP="002556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 xml:space="preserve">Discussion, facilitated by Pres Mike on </w:t>
      </w:r>
      <w:r w:rsidR="000D4D82" w:rsidRPr="00255623">
        <w:rPr>
          <w:rFonts w:ascii="Arial" w:hAnsi="Arial" w:cs="Arial"/>
          <w:color w:val="242424"/>
          <w:sz w:val="24"/>
          <w:szCs w:val="24"/>
          <w:u w:val="single"/>
          <w:shd w:val="clear" w:color="auto" w:fill="FFFFFF"/>
        </w:rPr>
        <w:t>“Management of requests for funding</w:t>
      </w:r>
      <w:r w:rsidR="000D4D82" w:rsidRPr="00255623">
        <w:rPr>
          <w:rFonts w:ascii="Arial" w:hAnsi="Arial" w:cs="Arial"/>
          <w:color w:val="242424"/>
          <w:sz w:val="24"/>
          <w:szCs w:val="24"/>
          <w:shd w:val="clear" w:color="auto" w:fill="FFFFFF"/>
        </w:rPr>
        <w:t>”</w:t>
      </w:r>
    </w:p>
    <w:p w14:paraId="78C85AF5" w14:textId="77777777" w:rsidR="00F27C9A" w:rsidRPr="00255623" w:rsidRDefault="00781B56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The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broad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approach and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requirements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for considering 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donation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proposals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were brought up to date in 2023/24</w:t>
      </w:r>
      <w:r w:rsidR="00F27C9A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.</w:t>
      </w:r>
    </w:p>
    <w:p w14:paraId="102B0B4F" w14:textId="77777777" w:rsidR="00F27C9A" w:rsidRPr="00255623" w:rsidRDefault="00781B56" w:rsidP="00255623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It is agreed that it is the job of Council and Service Committees to ensure that requests for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donations are properly assessed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and appropriate due diligence carried out. This must not be left</w:t>
      </w:r>
      <w:r w:rsidR="00C13C9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to the trustees of RCWTF to deal with</w:t>
      </w:r>
      <w:r w:rsidR="00F27C9A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.</w:t>
      </w:r>
    </w:p>
    <w:p w14:paraId="197B2B53" w14:textId="584614CA" w:rsidR="00F27C9A" w:rsidRPr="004143C1" w:rsidRDefault="00C13C95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There IS a valid “standard procedure” in place and </w:t>
      </w:r>
      <w:r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Neil will </w:t>
      </w:r>
      <w:r w:rsidR="00CD571E"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make a simpler layout </w:t>
      </w:r>
      <w:r w:rsidR="004143C1"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and </w:t>
      </w:r>
      <w:r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distribute it by 27</w:t>
      </w:r>
      <w:r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vertAlign w:val="superscript"/>
          <w:lang w:val="en-GB" w:eastAsia="en-GB"/>
        </w:rPr>
        <w:t>th</w:t>
      </w:r>
      <w:r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July to Council members, incorporating the </w:t>
      </w:r>
      <w:r w:rsidR="00DF7BD5"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several</w:t>
      </w:r>
      <w:r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</w:t>
      </w:r>
      <w:r w:rsidR="00DF7BD5"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clarifications </w:t>
      </w:r>
      <w:r w:rsidR="008F57DF"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and adjustments</w:t>
      </w:r>
      <w:r w:rsidRP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discussed at this meeting</w:t>
      </w:r>
      <w:r w:rsidRPr="004143C1"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  <w:t>.</w:t>
      </w:r>
      <w:r w:rsidR="004143C1" w:rsidRPr="004143C1"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  <w:t xml:space="preserve"> </w:t>
      </w:r>
      <w:r w:rsidRP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Key elements</w:t>
      </w:r>
      <w:r w:rsid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(but see full document) </w:t>
      </w:r>
      <w:r w:rsidRP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are:</w:t>
      </w:r>
    </w:p>
    <w:p w14:paraId="2BB6B924" w14:textId="77777777" w:rsidR="00F27C9A" w:rsidRPr="00255623" w:rsidRDefault="00C13C95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Requests can come via a number of methods /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channels</w:t>
      </w:r>
    </w:p>
    <w:p w14:paraId="14471CD8" w14:textId="77777777" w:rsidR="00F27C9A" w:rsidRPr="00255623" w:rsidRDefault="00C13C95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All will be logged</w:t>
      </w:r>
      <w:r w:rsidR="00363DE1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and</w:t>
      </w:r>
      <w:r w:rsidR="00F27C9A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acknowledged</w:t>
      </w:r>
    </w:p>
    <w:p w14:paraId="6034F415" w14:textId="4EF93A5D" w:rsidR="00F27C9A" w:rsidRPr="00255623" w:rsidRDefault="00363DE1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7"/>
          <w:szCs w:val="27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The relevant service committee will investigate, carry out Due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Diligence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, and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either reject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the request or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propose a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donation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to Council</w:t>
      </w:r>
      <w:r w:rsidR="00F27C9A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. </w:t>
      </w:r>
      <w:r w:rsidR="00F27C9A" w:rsidRPr="00255623">
        <w:rPr>
          <w:rFonts w:ascii="Arial" w:hAnsi="Arial" w:cs="Arial"/>
          <w:color w:val="000000"/>
          <w:sz w:val="24"/>
          <w:szCs w:val="24"/>
        </w:rPr>
        <w:t>It was noted that a service committee could reject a donation request without further referral, of instance to Council</w:t>
      </w:r>
      <w:r w:rsidR="00F27C9A" w:rsidRPr="00255623">
        <w:rPr>
          <w:rFonts w:ascii="Arial" w:hAnsi="Arial" w:cs="Arial"/>
          <w:color w:val="000000"/>
          <w:sz w:val="27"/>
          <w:szCs w:val="27"/>
        </w:rPr>
        <w:t>.</w:t>
      </w:r>
    </w:p>
    <w:p w14:paraId="20EDD393" w14:textId="1D2FFA7E" w:rsidR="00F27C9A" w:rsidRPr="00255623" w:rsidRDefault="00363DE1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If Council </w:t>
      </w:r>
      <w:r w:rsid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votes in favour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,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it will go to Club</w:t>
      </w:r>
      <w:r w:rsid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for a vote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and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the</w:t>
      </w:r>
      <w:r w:rsid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n to</w:t>
      </w:r>
      <w:r w:rsidR="00CD571E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RCWTF </w:t>
      </w:r>
      <w:r w:rsidR="004143C1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which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will 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then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be asked to pay the beneficiary.</w:t>
      </w:r>
    </w:p>
    <w:p w14:paraId="7EB1BDA3" w14:textId="77BF5012" w:rsidR="00F27C9A" w:rsidRPr="00255623" w:rsidRDefault="00363DE1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Act</w:t>
      </w:r>
      <w:r w:rsidR="00DF7BD5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ion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: Neil is editing, to simplify, the </w:t>
      </w:r>
      <w:r w:rsidR="00DF7BD5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existing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DD documentation and will circulate this and the updated </w:t>
      </w:r>
      <w:r w:rsidR="009763A7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Standard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Procedure</w:t>
      </w:r>
      <w:r w:rsid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to Council for comment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by 27 Jul</w:t>
      </w:r>
      <w:r w:rsidR="004143C1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y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2024.</w:t>
      </w:r>
    </w:p>
    <w:p w14:paraId="0E26DB7C" w14:textId="016FBE7A" w:rsidR="00F27C9A" w:rsidRPr="00255623" w:rsidRDefault="001B2639" w:rsidP="002556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4143C1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Council members outline individual / committee plans for 2024/25 and any issues requiring a Council decision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</w:p>
    <w:p w14:paraId="4D991F43" w14:textId="77777777" w:rsidR="00F27C9A" w:rsidRPr="006F55C7" w:rsidRDefault="001B2639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President: 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Mike King</w:t>
      </w:r>
    </w:p>
    <w:p w14:paraId="17807DD0" w14:textId="77777777" w:rsidR="00F27C9A" w:rsidRPr="00255623" w:rsidRDefault="00363DE1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No further comments</w:t>
      </w:r>
    </w:p>
    <w:p w14:paraId="67EC1AA2" w14:textId="77777777" w:rsidR="00F27C9A" w:rsidRPr="00255623" w:rsidRDefault="001B2639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IPP: 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Peter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  <w:t xml:space="preserve"> Stanye</w:t>
      </w:r>
      <w:r w:rsidR="00DF7BD5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r </w:t>
      </w:r>
    </w:p>
    <w:p w14:paraId="6F3C5556" w14:textId="77777777" w:rsidR="00F27C9A" w:rsidRPr="00255623" w:rsidRDefault="00593DA3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No report; apologised</w:t>
      </w:r>
    </w:p>
    <w:p w14:paraId="371ECFB3" w14:textId="77777777" w:rsidR="00F27C9A" w:rsidRPr="006F55C7" w:rsidRDefault="001B2639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Pres-Elect and Membership Lead: 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 Janette</w:t>
      </w:r>
    </w:p>
    <w:p w14:paraId="2C2D83D9" w14:textId="77777777" w:rsidR="00F27C9A" w:rsidRPr="00255623" w:rsidRDefault="00593DA3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lastRenderedPageBreak/>
        <w:t xml:space="preserve">Janette has </w:t>
      </w:r>
      <w:r w:rsidR="00DF7BD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equested and thanked members for </w:t>
      </w:r>
      <w:r w:rsidR="00DF7BD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outlines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of their key roles, which will help her </w:t>
      </w:r>
      <w:r w:rsidR="00DF7BD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plan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for next year. Action: 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Denise will </w:t>
      </w:r>
      <w:r w:rsidR="00DF7BD5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provide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her Community Service resume by 31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vertAlign w:val="superscript"/>
          <w:lang w:val="en-GB" w:eastAsia="en-GB"/>
        </w:rPr>
        <w:t>st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July</w:t>
      </w:r>
    </w:p>
    <w:p w14:paraId="1C31923A" w14:textId="77777777" w:rsidR="00F27C9A" w:rsidRPr="00255623" w:rsidRDefault="00593DA3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There will be a </w:t>
      </w:r>
      <w:r w:rsidR="008F57DF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Club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discussion on 30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vertAlign w:val="superscript"/>
          <w:lang w:val="en-GB" w:eastAsia="en-GB"/>
        </w:rPr>
        <w:t>th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July </w:t>
      </w:r>
      <w:r w:rsidR="008F57DF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about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District’s </w:t>
      </w:r>
      <w:r w:rsidR="00DF7BD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equest for feedb</w:t>
      </w:r>
      <w:r w:rsidR="00DF7BD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ac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k on new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independent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clubs</w:t>
      </w:r>
    </w:p>
    <w:p w14:paraId="6B9EAA50" w14:textId="77777777" w:rsidR="00F27C9A" w:rsidRPr="00255623" w:rsidRDefault="00593DA3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Janette is </w:t>
      </w:r>
      <w:r w:rsidR="00C95DB6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revi</w:t>
      </w:r>
      <w:r w:rsidR="008F57DF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ewing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the members</w:t>
      </w:r>
      <w:r w:rsidR="00C95DB6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’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questionnaire returns and will</w:t>
      </w:r>
      <w:r w:rsidR="00C95DB6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report </w:t>
      </w:r>
      <w:r w:rsidR="008F57DF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her findings. She w</w:t>
      </w:r>
      <w:r w:rsidR="0069784B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ill put it on the Club Programme to discuss.</w:t>
      </w:r>
    </w:p>
    <w:p w14:paraId="0303B3A7" w14:textId="77777777" w:rsidR="00F27C9A" w:rsidRPr="006F55C7" w:rsidRDefault="001B2639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Secretary: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 Neil</w:t>
      </w:r>
    </w:p>
    <w:p w14:paraId="5267268E" w14:textId="77777777" w:rsidR="00F27C9A" w:rsidRPr="00255623" w:rsidRDefault="00C95DB6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Report taken as r</w:t>
      </w:r>
      <w:r w:rsidR="00593DA3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ead,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proposal</w:t>
      </w:r>
      <w:r w:rsidR="008F57DF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s</w:t>
      </w:r>
      <w:r w:rsidR="00593DA3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to be discussed under AOB</w:t>
      </w:r>
    </w:p>
    <w:p w14:paraId="2E6D92C4" w14:textId="2ADE989B" w:rsidR="00F27C9A" w:rsidRPr="006F55C7" w:rsidRDefault="001B2639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Treasurer: 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 xml:space="preserve">Bob </w:t>
      </w:r>
      <w:proofErr w:type="spellStart"/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Carvey</w:t>
      </w:r>
      <w:proofErr w:type="spellEnd"/>
      <w:r w:rsidR="004656CA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 xml:space="preserve"> </w:t>
      </w:r>
    </w:p>
    <w:p w14:paraId="0C2DCC07" w14:textId="77777777" w:rsidR="00F27C9A" w:rsidRPr="00255623" w:rsidRDefault="00593DA3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Report taken as read,</w:t>
      </w:r>
    </w:p>
    <w:p w14:paraId="7DF41756" w14:textId="77777777" w:rsidR="00F27C9A" w:rsidRPr="00255623" w:rsidRDefault="005F6C9B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All donations agreed in June 2024 have now been paid out</w:t>
      </w:r>
    </w:p>
    <w:p w14:paraId="1D6A50BC" w14:textId="77777777" w:rsidR="00F27C9A" w:rsidRPr="00255623" w:rsidRDefault="00593DA3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Bob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confirmed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tha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TSB accounts have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still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to be closed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and t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hat the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new Nat Wes</w:t>
      </w:r>
      <w:r w:rsidR="00773B69" w:rsidRPr="00255623">
        <w:rPr>
          <w:rFonts w:ascii="Arial" w:eastAsia="Times New Roman" w:hAnsi="Arial" w:cs="Arial"/>
          <w:bCs/>
          <w:color w:val="00B0F0"/>
          <w:sz w:val="24"/>
          <w:szCs w:val="24"/>
          <w:lang w:val="en-GB" w:eastAsia="en-GB"/>
        </w:rPr>
        <w:t>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account is in use</w:t>
      </w:r>
    </w:p>
    <w:p w14:paraId="65014561" w14:textId="77777777" w:rsidR="00F27C9A" w:rsidRPr="00255623" w:rsidRDefault="00593DA3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Bob </w:t>
      </w:r>
      <w:r w:rsidR="0069784B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said that he can’t wait any longer then 1</w:t>
      </w:r>
      <w:r w:rsidR="0069784B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vertAlign w:val="superscript"/>
          <w:lang w:val="en-GB" w:eastAsia="en-GB"/>
        </w:rPr>
        <w:t>st</w:t>
      </w:r>
      <w:r w:rsidR="0069784B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August to send out requests to members for payment of annual dues.</w:t>
      </w:r>
      <w:r w:rsidR="0069784B" w:rsidRPr="00255623">
        <w:rPr>
          <w:rFonts w:ascii="Arial" w:eastAsia="Times New Roman" w:hAnsi="Arial" w:cs="Arial"/>
          <w:bCs/>
          <w:color w:val="242424"/>
          <w:sz w:val="24"/>
          <w:szCs w:val="24"/>
          <w:highlight w:val="yellow"/>
          <w:lang w:val="en-GB" w:eastAsia="en-GB"/>
        </w:rPr>
        <w:t xml:space="preserve"> </w:t>
      </w:r>
      <w:r w:rsidR="0069784B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He had hoped the TSB accounts would have closed by then to minimise the risk of misdirected payments.</w:t>
      </w:r>
    </w:p>
    <w:p w14:paraId="661367C5" w14:textId="77777777" w:rsidR="00F27C9A" w:rsidRPr="00255623" w:rsidRDefault="00A826C7" w:rsidP="004143C1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The low state of the Club’s current </w:t>
      </w:r>
      <w:r w:rsidR="00C95DB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balance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was discussed</w:t>
      </w:r>
      <w:r w:rsidR="00C95DB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. This is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needed to cover </w:t>
      </w:r>
      <w:r w:rsidR="00C95DB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unexpected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losses and</w:t>
      </w:r>
      <w:r w:rsidR="00C95DB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for </w:t>
      </w:r>
      <w:r w:rsidR="00C95DB6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unexpected</w:t>
      </w: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 xml:space="preserve"> budget over-runs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lang w:val="en-GB" w:eastAsia="en-GB"/>
        </w:rPr>
        <w:t xml:space="preserve">. 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We will discuss at the next CM and at</w:t>
      </w:r>
      <w:r w:rsidR="00C95DB6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C</w:t>
      </w:r>
      <w:r w:rsidR="008F57DF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lu</w:t>
      </w:r>
      <w:r w:rsidR="00773B69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b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how to address thi</w:t>
      </w:r>
      <w:r w:rsidR="008F57DF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s</w:t>
      </w:r>
      <w:r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>.</w:t>
      </w:r>
      <w:r w:rsidR="0069784B" w:rsidRPr="00255623">
        <w:rPr>
          <w:rFonts w:ascii="Arial" w:eastAsia="Times New Roman" w:hAnsi="Arial" w:cs="Arial"/>
          <w:b/>
          <w:color w:val="242424"/>
          <w:sz w:val="24"/>
          <w:szCs w:val="24"/>
          <w:highlight w:val="yellow"/>
          <w:lang w:val="en-GB" w:eastAsia="en-GB"/>
        </w:rPr>
        <w:t xml:space="preserve"> Pres Mike will ask for ideas ahead of these meetings.</w:t>
      </w:r>
    </w:p>
    <w:p w14:paraId="76FACAE0" w14:textId="77777777" w:rsidR="00F27C9A" w:rsidRPr="006F55C7" w:rsidRDefault="001B2639" w:rsidP="004143C1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Community Service Chair: 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Denise</w:t>
      </w:r>
    </w:p>
    <w:p w14:paraId="084F8E4C" w14:textId="1B4F1990" w:rsidR="00F27C9A" w:rsidRPr="006F55C7" w:rsidRDefault="008F57DF" w:rsidP="00D973CC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The recent donation of fifty pounds 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for a mic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row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ave was discussed.</w:t>
      </w:r>
      <w:r w:rsidR="006F55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Noting that the emergency approval by Committee, and Council was all approved within 3 hours, it was 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decide</w:t>
      </w:r>
      <w:r w:rsid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d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not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to set up a 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pre-approved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sp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cial 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fund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for the 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discretionary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use by </w:t>
      </w:r>
      <w:r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S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ervice</w:t>
      </w:r>
      <w:r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C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ommittee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</w:t>
      </w:r>
      <w:r w:rsidR="00C95DB6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chair</w:t>
      </w:r>
      <w:r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s</w:t>
      </w:r>
      <w:r w:rsidR="00A826C7" w:rsidRP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.</w:t>
      </w:r>
    </w:p>
    <w:p w14:paraId="2560E7DF" w14:textId="77777777" w:rsidR="00F27C9A" w:rsidRPr="00255623" w:rsidRDefault="004930F1" w:rsidP="006F55C7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The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Christmas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hampers are now under the aegis of this Committee. </w:t>
      </w:r>
      <w:r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The Community service Committee is to put forward a budget and request for funding as with any </w:t>
      </w:r>
      <w:r w:rsidR="00C95DB6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other</w:t>
      </w:r>
      <w:r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</w:t>
      </w:r>
      <w:r w:rsidR="008F57DF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charitable</w:t>
      </w:r>
      <w:r w:rsidR="005305CE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</w:t>
      </w:r>
      <w:r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donation / </w:t>
      </w:r>
      <w:r w:rsidR="008F57DF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activity, </w:t>
      </w:r>
      <w:r w:rsidR="00C95DB6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by 31</w:t>
      </w:r>
      <w:r w:rsidR="00C95DB6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vertAlign w:val="superscript"/>
          <w:lang w:val="en-GB" w:eastAsia="en-GB"/>
        </w:rPr>
        <w:t>st</w:t>
      </w:r>
      <w:r w:rsidR="00C95DB6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 xml:space="preserve"> August</w:t>
      </w:r>
    </w:p>
    <w:p w14:paraId="35B6ED04" w14:textId="3D7BF590" w:rsidR="00F27C9A" w:rsidRPr="00255623" w:rsidRDefault="004930F1" w:rsidP="006F55C7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The Christmas Float and villages w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ere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discussed. This too is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under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he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aegi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s of the Community Service Committee. The following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w</w:t>
      </w:r>
      <w:r w:rsidR="00F27C9A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ere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c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la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rified</w:t>
      </w:r>
    </w:p>
    <w:p w14:paraId="29D4C90E" w14:textId="206133A6" w:rsidR="00F27C9A" w:rsidRPr="00255623" w:rsidRDefault="004930F1" w:rsidP="006F55C7">
      <w:pPr>
        <w:pStyle w:val="ListParagraph"/>
        <w:numPr>
          <w:ilvl w:val="3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If “villages” want to use the float to collect, they need to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specify </w:t>
      </w:r>
      <w:r w:rsidR="006F55C7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to Community Service Committee,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the charitable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purpose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for which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the f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unds will be used.</w:t>
      </w:r>
    </w:p>
    <w:p w14:paraId="11F075FF" w14:textId="77777777" w:rsidR="00F27C9A" w:rsidRPr="00255623" w:rsidRDefault="004930F1" w:rsidP="006F55C7">
      <w:pPr>
        <w:pStyle w:val="ListParagraph"/>
        <w:numPr>
          <w:ilvl w:val="3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The collections are carried out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under 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he authority of a LA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licence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g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ranted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to RCW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TF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; the villagers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don’t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need to </w:t>
      </w:r>
      <w:r w:rsidR="00C95DB6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apply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for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heir own</w:t>
      </w:r>
    </w:p>
    <w:p w14:paraId="514CADD7" w14:textId="77777777" w:rsidR="00F27C9A" w:rsidRPr="00255623" w:rsidRDefault="004930F1" w:rsidP="006F55C7">
      <w:pPr>
        <w:pStyle w:val="ListParagraph"/>
        <w:numPr>
          <w:ilvl w:val="3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All the money collected goes to RCWTF; it is our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practice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to donate at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l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east the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amount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each village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collects, to their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preferred village charit</w:t>
      </w:r>
      <w:r w:rsidR="008F57DF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ies.</w:t>
      </w:r>
    </w:p>
    <w:p w14:paraId="013982AB" w14:textId="77777777" w:rsidR="00F27C9A" w:rsidRPr="00255623" w:rsidRDefault="004930F1" w:rsidP="006F55C7">
      <w:pPr>
        <w:pStyle w:val="ListParagraph"/>
        <w:numPr>
          <w:ilvl w:val="3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lastRenderedPageBreak/>
        <w:t xml:space="preserve">The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GBI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public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liability insurance </w:t>
      </w:r>
      <w:r w:rsidR="008F57DF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covers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risks as described in the policy. NOTE: It does not c</w:t>
      </w:r>
      <w:r w:rsidR="00AE227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over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motor risks</w:t>
      </w:r>
      <w:r w:rsidR="0060066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. E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ac</w:t>
      </w:r>
      <w:r w:rsidR="0060066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h driver must have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appropriate</w:t>
      </w:r>
      <w:r w:rsidR="0060066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insuran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</w:t>
      </w:r>
      <w:r w:rsidR="0060066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e as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required</w:t>
      </w:r>
      <w:r w:rsidR="0060066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by the Road Traffic Acts; it is not a risk covered by our insurance.</w:t>
      </w:r>
    </w:p>
    <w:p w14:paraId="7298C05B" w14:textId="77777777" w:rsidR="00F27C9A" w:rsidRPr="00255623" w:rsidRDefault="00600665" w:rsidP="006F55C7">
      <w:pPr>
        <w:pStyle w:val="ListParagraph"/>
        <w:numPr>
          <w:ilvl w:val="3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We do not deduct any money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for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our cost of owning and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maintaining the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float. 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However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we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can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and do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claim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Gift Ai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d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back from HMRC. This is applied to the benefit of </w:t>
      </w:r>
      <w:bookmarkStart w:id="0" w:name="_GoBack"/>
      <w:bookmarkEnd w:id="0"/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CWTF.</w:t>
      </w:r>
      <w:r w:rsidR="0069784B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</w:t>
      </w:r>
      <w:r w:rsidR="0069784B" w:rsidRPr="004656CA">
        <w:rPr>
          <w:rFonts w:ascii="Arial" w:eastAsia="Times New Roman" w:hAnsi="Arial" w:cs="Arial"/>
          <w:b/>
          <w:bCs/>
          <w:color w:val="242424"/>
          <w:sz w:val="24"/>
          <w:szCs w:val="24"/>
          <w:highlight w:val="yellow"/>
          <w:lang w:val="en-GB" w:eastAsia="en-GB"/>
        </w:rPr>
        <w:t>This and similar issues will be discussed at a future Council and Club meeting.</w:t>
      </w:r>
      <w:r w:rsidR="0069784B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</w:t>
      </w:r>
    </w:p>
    <w:p w14:paraId="6AD1E925" w14:textId="77777777" w:rsidR="00F27C9A" w:rsidRPr="006F55C7" w:rsidRDefault="001B2639" w:rsidP="006F55C7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International Service and Foundation Chair: 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Gary</w:t>
      </w:r>
    </w:p>
    <w:p w14:paraId="4D6B1B98" w14:textId="77777777" w:rsidR="00F27C9A" w:rsidRPr="00255623" w:rsidRDefault="00A826C7" w:rsidP="006F55C7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  <w:t>Gary had submitted a se</w:t>
      </w:r>
      <w:r w:rsidR="00DA1CFD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  <w:t>p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  <w:t>a</w:t>
      </w:r>
      <w:r w:rsidR="00AE2275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  <w:t>rately</w:t>
      </w:r>
      <w:r w:rsidR="005305CE" w:rsidRPr="00255623">
        <w:rPr>
          <w:rFonts w:ascii="Arial" w:eastAsia="Times New Roman" w:hAnsi="Arial" w:cs="Arial"/>
          <w:b/>
          <w:bCs/>
          <w:color w:val="00B0F0"/>
          <w:sz w:val="24"/>
          <w:szCs w:val="24"/>
          <w:lang w:val="en-GB" w:eastAsia="en-GB"/>
        </w:rPr>
        <w:t xml:space="preserve"> </w:t>
      </w:r>
      <w:r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  <w:t>circulated report. No action was requested</w:t>
      </w:r>
    </w:p>
    <w:p w14:paraId="060C3C31" w14:textId="77777777" w:rsidR="00F27C9A" w:rsidRPr="00255623" w:rsidRDefault="001B2639" w:rsidP="006F55C7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Youth Service Chair: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 Martin</w:t>
      </w:r>
      <w:r w:rsidR="003E08F5" w:rsidRPr="00255623">
        <w:rPr>
          <w:rFonts w:ascii="Arial" w:eastAsia="Times New Roman" w:hAnsi="Arial" w:cs="Arial"/>
          <w:b/>
          <w:bCs/>
          <w:color w:val="242424"/>
          <w:sz w:val="24"/>
          <w:szCs w:val="24"/>
          <w:lang w:val="en-GB" w:eastAsia="en-GB"/>
        </w:rPr>
        <w:t xml:space="preserve"> </w:t>
      </w:r>
      <w:r w:rsidR="003E08F5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(who has apologised)</w:t>
      </w:r>
    </w:p>
    <w:p w14:paraId="62513C3C" w14:textId="77777777" w:rsidR="00F27C9A" w:rsidRPr="00255623" w:rsidRDefault="00A826C7" w:rsidP="006F55C7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Martin’s 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eport referred to his p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roposals 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as </w:t>
      </w:r>
      <w:r w:rsidR="005305CE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presented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at Club Assembly. Nothing new since.</w:t>
      </w:r>
    </w:p>
    <w:p w14:paraId="1D7AADE0" w14:textId="77777777" w:rsidR="00F27C9A" w:rsidRPr="006F55C7" w:rsidRDefault="001B2639" w:rsidP="006F55C7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</w:pPr>
      <w:r w:rsidRPr="006F55C7">
        <w:rPr>
          <w:rFonts w:ascii="Arial" w:eastAsia="Times New Roman" w:hAnsi="Arial" w:cs="Arial"/>
          <w:color w:val="242424"/>
          <w:sz w:val="24"/>
          <w:szCs w:val="24"/>
          <w:u w:val="single"/>
          <w:lang w:val="en-GB" w:eastAsia="en-GB"/>
        </w:rPr>
        <w:t>Programme Chair: 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Jo</w:t>
      </w:r>
    </w:p>
    <w:p w14:paraId="685E3CFE" w14:textId="77777777" w:rsidR="00F27C9A" w:rsidRPr="00255623" w:rsidRDefault="00A826C7" w:rsidP="006F55C7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No </w:t>
      </w:r>
      <w:r w:rsidR="003431E7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r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eport. </w:t>
      </w:r>
      <w:r w:rsidR="003431E7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Apologised</w:t>
      </w:r>
    </w:p>
    <w:p w14:paraId="0D405B5E" w14:textId="77777777" w:rsidR="00F27C9A" w:rsidRPr="00255623" w:rsidRDefault="003431E7" w:rsidP="006F55C7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6F55C7">
        <w:rPr>
          <w:rFonts w:ascii="Arial" w:eastAsia="Times New Roman" w:hAnsi="Arial" w:cs="Arial"/>
          <w:bCs/>
          <w:color w:val="242424"/>
          <w:sz w:val="24"/>
          <w:szCs w:val="24"/>
          <w:u w:val="single"/>
          <w:lang w:val="en-GB" w:eastAsia="en-GB"/>
        </w:rPr>
        <w:t>Public Relations C</w:t>
      </w:r>
      <w:r w:rsidR="001D2D93" w:rsidRPr="006F55C7">
        <w:rPr>
          <w:rFonts w:ascii="Arial" w:eastAsia="Times New Roman" w:hAnsi="Arial" w:cs="Arial"/>
          <w:bCs/>
          <w:color w:val="242424"/>
          <w:sz w:val="24"/>
          <w:szCs w:val="24"/>
          <w:u w:val="single"/>
          <w:lang w:val="en-GB" w:eastAsia="en-GB"/>
        </w:rPr>
        <w:t>ha</w:t>
      </w:r>
      <w:r w:rsidRPr="006F55C7">
        <w:rPr>
          <w:rFonts w:ascii="Arial" w:eastAsia="Times New Roman" w:hAnsi="Arial" w:cs="Arial"/>
          <w:bCs/>
          <w:color w:val="242424"/>
          <w:sz w:val="24"/>
          <w:szCs w:val="24"/>
          <w:u w:val="single"/>
          <w:lang w:val="en-GB" w:eastAsia="en-GB"/>
        </w:rPr>
        <w:t xml:space="preserve">ir – </w:t>
      </w:r>
      <w:r w:rsidRPr="006F55C7">
        <w:rPr>
          <w:rFonts w:ascii="Arial" w:eastAsia="Times New Roman" w:hAnsi="Arial" w:cs="Arial"/>
          <w:b/>
          <w:bCs/>
          <w:color w:val="242424"/>
          <w:sz w:val="24"/>
          <w:szCs w:val="24"/>
          <w:u w:val="single"/>
          <w:lang w:val="en-GB" w:eastAsia="en-GB"/>
        </w:rPr>
        <w:t>Charles Chaney</w:t>
      </w:r>
      <w:r w:rsidR="001D2D93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(see separately circulated report)</w:t>
      </w:r>
    </w:p>
    <w:p w14:paraId="10D5EEF4" w14:textId="77777777" w:rsidR="00F27C9A" w:rsidRPr="00255623" w:rsidRDefault="001D2D93" w:rsidP="006F55C7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Charles would hav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 lik</w:t>
      </w:r>
      <w:r w:rsidR="00F27C9A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>ed</w:t>
      </w:r>
      <w:r w:rsidR="00DA1CFD"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a larger budget to meet Club’s</w:t>
      </w:r>
      <w:r w:rsidRPr="00255623">
        <w:rPr>
          <w:rFonts w:ascii="Arial" w:eastAsia="Times New Roman" w:hAnsi="Arial" w:cs="Arial"/>
          <w:bCs/>
          <w:color w:val="242424"/>
          <w:sz w:val="24"/>
          <w:szCs w:val="24"/>
          <w:lang w:val="en-GB" w:eastAsia="en-GB"/>
        </w:rPr>
        <w:t xml:space="preserve"> ambitions</w:t>
      </w:r>
    </w:p>
    <w:p w14:paraId="24FA6846" w14:textId="77777777" w:rsidR="00F27C9A" w:rsidRPr="00A53F12" w:rsidRDefault="001D2D93" w:rsidP="00255623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42424"/>
          <w:sz w:val="24"/>
          <w:szCs w:val="24"/>
          <w:u w:val="single"/>
          <w:lang w:val="en-GB" w:eastAsia="en-GB"/>
        </w:rPr>
      </w:pPr>
      <w:r w:rsidRPr="00A53F12">
        <w:rPr>
          <w:rFonts w:ascii="Arial" w:eastAsia="Times New Roman" w:hAnsi="Arial" w:cs="Arial"/>
          <w:bCs/>
          <w:color w:val="242424"/>
          <w:sz w:val="24"/>
          <w:szCs w:val="24"/>
          <w:u w:val="single"/>
          <w:lang w:val="en-GB" w:eastAsia="en-GB"/>
        </w:rPr>
        <w:t>AOB</w:t>
      </w:r>
    </w:p>
    <w:p w14:paraId="60B780A5" w14:textId="77777777" w:rsidR="00F27C9A" w:rsidRPr="00255623" w:rsidRDefault="00DA1CFD" w:rsidP="00A53F1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sz w:val="24"/>
          <w:szCs w:val="24"/>
        </w:rPr>
      </w:pPr>
      <w:r w:rsidRPr="00255623">
        <w:rPr>
          <w:rFonts w:ascii="Arial" w:hAnsi="Arial" w:cs="Arial"/>
          <w:sz w:val="24"/>
          <w:szCs w:val="24"/>
        </w:rPr>
        <w:t xml:space="preserve">It is proposed </w:t>
      </w:r>
      <w:r w:rsidR="00AE2275" w:rsidRPr="00255623">
        <w:rPr>
          <w:rFonts w:ascii="Arial" w:hAnsi="Arial" w:cs="Arial"/>
          <w:sz w:val="24"/>
          <w:szCs w:val="24"/>
        </w:rPr>
        <w:t>t</w:t>
      </w:r>
      <w:r w:rsidR="001D2D93" w:rsidRPr="00255623">
        <w:rPr>
          <w:rFonts w:ascii="Arial" w:hAnsi="Arial" w:cs="Arial"/>
          <w:sz w:val="24"/>
          <w:szCs w:val="24"/>
        </w:rPr>
        <w:t xml:space="preserve">o suspend the unhelpful rules that require Council to seek and consider explanations from those with low attendance or who miss 4 consecutive meetings, thus:  </w:t>
      </w:r>
      <w:r w:rsidR="001D2D93" w:rsidRPr="00255623">
        <w:rPr>
          <w:rFonts w:ascii="Arial" w:hAnsi="Arial" w:cs="Arial"/>
          <w:b/>
          <w:i/>
          <w:sz w:val="24"/>
          <w:szCs w:val="24"/>
        </w:rPr>
        <w:t>Effective 22 July 2024 and until further notice the provisions in Article 15 Section 4 of the constitution and relating to termination of membership will be suspended for the general good of the Club. Proposed by Neil, agreed unanimously</w:t>
      </w:r>
      <w:r w:rsidR="00FB68B6" w:rsidRPr="00255623">
        <w:rPr>
          <w:rFonts w:ascii="Arial" w:hAnsi="Arial" w:cs="Arial"/>
          <w:b/>
          <w:i/>
          <w:sz w:val="24"/>
          <w:szCs w:val="24"/>
        </w:rPr>
        <w:t xml:space="preserve">. </w:t>
      </w:r>
      <w:r w:rsidR="00FB68B6" w:rsidRPr="00255623">
        <w:rPr>
          <w:rFonts w:ascii="Arial" w:hAnsi="Arial" w:cs="Arial"/>
          <w:b/>
          <w:sz w:val="24"/>
          <w:szCs w:val="24"/>
          <w:highlight w:val="yellow"/>
        </w:rPr>
        <w:t>It was agreed we would review this annually.</w:t>
      </w:r>
    </w:p>
    <w:p w14:paraId="49770C12" w14:textId="77777777" w:rsidR="00F27C9A" w:rsidRPr="00255623" w:rsidRDefault="001D2D93" w:rsidP="00A53F1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i/>
          <w:sz w:val="24"/>
          <w:szCs w:val="24"/>
        </w:rPr>
      </w:pPr>
      <w:r w:rsidRPr="00255623">
        <w:rPr>
          <w:rFonts w:ascii="Arial" w:hAnsi="Arial" w:cs="Arial"/>
          <w:sz w:val="24"/>
          <w:szCs w:val="24"/>
        </w:rPr>
        <w:t xml:space="preserve">To agree that:  </w:t>
      </w:r>
      <w:r w:rsidRPr="00255623">
        <w:rPr>
          <w:rFonts w:ascii="Arial" w:hAnsi="Arial" w:cs="Arial"/>
          <w:b/>
          <w:sz w:val="24"/>
          <w:szCs w:val="24"/>
        </w:rPr>
        <w:t xml:space="preserve">when Honorary Membership is proposed, it shall be for a period of one year, not ordinarily to be renewed. </w:t>
      </w:r>
      <w:r w:rsidRPr="00255623">
        <w:rPr>
          <w:rFonts w:ascii="Arial" w:hAnsi="Arial" w:cs="Arial"/>
          <w:b/>
          <w:i/>
          <w:sz w:val="24"/>
          <w:szCs w:val="24"/>
        </w:rPr>
        <w:t>Proposed by Neil, agreed unanimously</w:t>
      </w:r>
    </w:p>
    <w:p w14:paraId="035C45B2" w14:textId="663F5C59" w:rsidR="00F27C9A" w:rsidRPr="00255623" w:rsidRDefault="001D2D93" w:rsidP="00A53F12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255623">
        <w:rPr>
          <w:rFonts w:ascii="Arial" w:hAnsi="Arial" w:cs="Arial"/>
          <w:sz w:val="24"/>
          <w:szCs w:val="24"/>
        </w:rPr>
        <w:t>Further to draw attention to B</w:t>
      </w:r>
      <w:r w:rsidR="00A53F12">
        <w:rPr>
          <w:rFonts w:ascii="Arial" w:hAnsi="Arial" w:cs="Arial"/>
          <w:sz w:val="24"/>
          <w:szCs w:val="24"/>
        </w:rPr>
        <w:t>ylaw</w:t>
      </w:r>
      <w:r w:rsidRPr="00255623">
        <w:rPr>
          <w:rFonts w:ascii="Arial" w:hAnsi="Arial" w:cs="Arial"/>
          <w:sz w:val="24"/>
          <w:szCs w:val="24"/>
        </w:rPr>
        <w:t xml:space="preserve"> 8 which provides that any proposal for Honorary Membership will first be considered confidentially by Council before discussing with Club or the proposed Honorary Member.</w:t>
      </w:r>
    </w:p>
    <w:p w14:paraId="63397E40" w14:textId="7B3455EA" w:rsidR="00F27C9A" w:rsidRPr="00255623" w:rsidRDefault="001D2D93" w:rsidP="00A53F12">
      <w:pPr>
        <w:pStyle w:val="ListParagraph"/>
        <w:numPr>
          <w:ilvl w:val="2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255623">
        <w:rPr>
          <w:rFonts w:ascii="Arial" w:hAnsi="Arial" w:cs="Arial"/>
          <w:sz w:val="24"/>
          <w:szCs w:val="24"/>
        </w:rPr>
        <w:t xml:space="preserve">To confirm that </w:t>
      </w:r>
      <w:r w:rsidR="00A53F12">
        <w:rPr>
          <w:rFonts w:ascii="Arial" w:hAnsi="Arial" w:cs="Arial"/>
          <w:sz w:val="24"/>
          <w:szCs w:val="24"/>
        </w:rPr>
        <w:t>H</w:t>
      </w:r>
      <w:r w:rsidR="00AE2275" w:rsidRPr="00255623">
        <w:rPr>
          <w:rFonts w:ascii="Arial" w:hAnsi="Arial" w:cs="Arial"/>
          <w:sz w:val="24"/>
          <w:szCs w:val="24"/>
        </w:rPr>
        <w:t>onorary</w:t>
      </w:r>
      <w:r w:rsidRPr="00255623">
        <w:rPr>
          <w:rFonts w:ascii="Arial" w:hAnsi="Arial" w:cs="Arial"/>
          <w:sz w:val="24"/>
          <w:szCs w:val="24"/>
        </w:rPr>
        <w:t xml:space="preserve"> </w:t>
      </w:r>
      <w:r w:rsidR="00A53F12">
        <w:rPr>
          <w:rFonts w:ascii="Arial" w:hAnsi="Arial" w:cs="Arial"/>
          <w:sz w:val="24"/>
          <w:szCs w:val="24"/>
        </w:rPr>
        <w:t>M</w:t>
      </w:r>
      <w:r w:rsidRPr="00255623">
        <w:rPr>
          <w:rFonts w:ascii="Arial" w:hAnsi="Arial" w:cs="Arial"/>
          <w:sz w:val="24"/>
          <w:szCs w:val="24"/>
        </w:rPr>
        <w:t>embers, just l</w:t>
      </w:r>
      <w:r w:rsidR="00AE2275" w:rsidRPr="00255623">
        <w:rPr>
          <w:rFonts w:ascii="Arial" w:hAnsi="Arial" w:cs="Arial"/>
          <w:sz w:val="24"/>
          <w:szCs w:val="24"/>
        </w:rPr>
        <w:t>ike Active Members, will pay for</w:t>
      </w:r>
      <w:r w:rsidRPr="00255623">
        <w:rPr>
          <w:rFonts w:ascii="Arial" w:hAnsi="Arial" w:cs="Arial"/>
          <w:sz w:val="24"/>
          <w:szCs w:val="24"/>
        </w:rPr>
        <w:t xml:space="preserve"> their m</w:t>
      </w:r>
      <w:r w:rsidR="00DA1CFD" w:rsidRPr="00255623">
        <w:rPr>
          <w:rFonts w:ascii="Arial" w:hAnsi="Arial" w:cs="Arial"/>
          <w:sz w:val="24"/>
          <w:szCs w:val="24"/>
        </w:rPr>
        <w:t>e</w:t>
      </w:r>
      <w:r w:rsidRPr="00255623">
        <w:rPr>
          <w:rFonts w:ascii="Arial" w:hAnsi="Arial" w:cs="Arial"/>
          <w:sz w:val="24"/>
          <w:szCs w:val="24"/>
        </w:rPr>
        <w:t xml:space="preserve">als and other Club expenses; the exception being </w:t>
      </w:r>
      <w:r w:rsidR="00DA1CFD" w:rsidRPr="00255623">
        <w:rPr>
          <w:rFonts w:ascii="Arial" w:hAnsi="Arial" w:cs="Arial"/>
          <w:sz w:val="24"/>
          <w:szCs w:val="24"/>
        </w:rPr>
        <w:t>that they</w:t>
      </w:r>
      <w:r w:rsidRPr="00255623">
        <w:rPr>
          <w:rFonts w:ascii="Arial" w:hAnsi="Arial" w:cs="Arial"/>
          <w:sz w:val="24"/>
          <w:szCs w:val="24"/>
        </w:rPr>
        <w:t xml:space="preserve"> do not pay annual dues.</w:t>
      </w:r>
      <w:r w:rsidR="00DA1CFD" w:rsidRPr="00255623">
        <w:rPr>
          <w:rFonts w:ascii="Arial" w:hAnsi="Arial" w:cs="Arial"/>
          <w:sz w:val="24"/>
          <w:szCs w:val="24"/>
        </w:rPr>
        <w:t xml:space="preserve"> </w:t>
      </w:r>
    </w:p>
    <w:p w14:paraId="77B05473" w14:textId="3252AB49" w:rsidR="00F27C9A" w:rsidRPr="00255623" w:rsidRDefault="00DA1CFD" w:rsidP="00A53F1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255623">
        <w:rPr>
          <w:rFonts w:ascii="Arial" w:hAnsi="Arial" w:cs="Arial"/>
          <w:sz w:val="24"/>
          <w:szCs w:val="24"/>
        </w:rPr>
        <w:t>In the case of funerals of members</w:t>
      </w:r>
      <w:r w:rsidR="001D2D93" w:rsidRPr="00255623">
        <w:rPr>
          <w:rFonts w:ascii="Arial" w:hAnsi="Arial" w:cs="Arial"/>
          <w:sz w:val="24"/>
          <w:szCs w:val="24"/>
        </w:rPr>
        <w:t xml:space="preserve"> and spouses, it is noted that flowers / wreaths are rarely </w:t>
      </w:r>
      <w:r w:rsidRPr="00255623">
        <w:rPr>
          <w:rFonts w:ascii="Arial" w:hAnsi="Arial" w:cs="Arial"/>
          <w:sz w:val="24"/>
          <w:szCs w:val="24"/>
        </w:rPr>
        <w:t>requested</w:t>
      </w:r>
      <w:r w:rsidR="001D2D93" w:rsidRPr="00255623">
        <w:rPr>
          <w:rFonts w:ascii="Arial" w:hAnsi="Arial" w:cs="Arial"/>
          <w:sz w:val="24"/>
          <w:szCs w:val="24"/>
        </w:rPr>
        <w:t xml:space="preserve"> nowadays and the norm will be </w:t>
      </w:r>
      <w:r w:rsidRPr="00255623">
        <w:rPr>
          <w:rFonts w:ascii="Arial" w:hAnsi="Arial" w:cs="Arial"/>
          <w:sz w:val="24"/>
          <w:szCs w:val="24"/>
        </w:rPr>
        <w:t>for</w:t>
      </w:r>
      <w:r w:rsidR="001D2D93" w:rsidRPr="00255623">
        <w:rPr>
          <w:rFonts w:ascii="Arial" w:hAnsi="Arial" w:cs="Arial"/>
          <w:sz w:val="24"/>
          <w:szCs w:val="24"/>
        </w:rPr>
        <w:t xml:space="preserve"> the Club to send a card signed by </w:t>
      </w:r>
      <w:r w:rsidR="00AE2275" w:rsidRPr="00255623">
        <w:rPr>
          <w:rFonts w:ascii="Arial" w:hAnsi="Arial" w:cs="Arial"/>
          <w:sz w:val="24"/>
          <w:szCs w:val="24"/>
        </w:rPr>
        <w:t>as many members</w:t>
      </w:r>
      <w:r w:rsidR="00AE2275" w:rsidRPr="00255623">
        <w:rPr>
          <w:rFonts w:ascii="Arial" w:hAnsi="Arial" w:cs="Arial"/>
          <w:color w:val="00B0F0"/>
          <w:sz w:val="24"/>
          <w:szCs w:val="24"/>
        </w:rPr>
        <w:t xml:space="preserve"> </w:t>
      </w:r>
      <w:r w:rsidR="00AE2275" w:rsidRPr="00255623">
        <w:rPr>
          <w:rFonts w:ascii="Arial" w:hAnsi="Arial" w:cs="Arial"/>
          <w:sz w:val="24"/>
          <w:szCs w:val="24"/>
        </w:rPr>
        <w:t>as</w:t>
      </w:r>
      <w:r w:rsidR="00A53F12">
        <w:rPr>
          <w:rFonts w:ascii="Arial" w:hAnsi="Arial" w:cs="Arial"/>
          <w:sz w:val="24"/>
          <w:szCs w:val="24"/>
        </w:rPr>
        <w:t xml:space="preserve"> </w:t>
      </w:r>
      <w:r w:rsidR="001D2D93" w:rsidRPr="00255623">
        <w:rPr>
          <w:rFonts w:ascii="Arial" w:hAnsi="Arial" w:cs="Arial"/>
          <w:sz w:val="24"/>
          <w:szCs w:val="24"/>
        </w:rPr>
        <w:t xml:space="preserve">practicable. </w:t>
      </w:r>
      <w:r w:rsidR="004930F1" w:rsidRPr="00255623">
        <w:rPr>
          <w:rFonts w:ascii="Arial" w:hAnsi="Arial" w:cs="Arial"/>
          <w:sz w:val="24"/>
          <w:szCs w:val="24"/>
        </w:rPr>
        <w:t xml:space="preserve">If charity donations are suggested, these will be made by members individually, </w:t>
      </w:r>
      <w:r w:rsidR="00FB68B6" w:rsidRPr="00255623">
        <w:rPr>
          <w:rFonts w:ascii="Arial" w:hAnsi="Arial" w:cs="Arial"/>
          <w:sz w:val="24"/>
          <w:szCs w:val="24"/>
        </w:rPr>
        <w:t>rather than</w:t>
      </w:r>
      <w:r w:rsidR="004930F1" w:rsidRPr="00255623">
        <w:rPr>
          <w:rFonts w:ascii="Arial" w:hAnsi="Arial" w:cs="Arial"/>
          <w:sz w:val="24"/>
          <w:szCs w:val="24"/>
        </w:rPr>
        <w:t xml:space="preserve"> by the Club.</w:t>
      </w:r>
    </w:p>
    <w:p w14:paraId="4A5B63A1" w14:textId="77777777" w:rsidR="00F27C9A" w:rsidRPr="00255623" w:rsidRDefault="00DA1CFD" w:rsidP="00A53F12">
      <w:pPr>
        <w:pStyle w:val="ListParagraph"/>
        <w:numPr>
          <w:ilvl w:val="1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D</w:t>
      </w:r>
      <w:r w:rsidR="001B2639" w:rsidRPr="00255623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ate of next meeting (decision to be taken later)</w:t>
      </w:r>
    </w:p>
    <w:p w14:paraId="35F31DF0" w14:textId="77777777" w:rsidR="009E6A0C" w:rsidRDefault="009E6A0C" w:rsidP="00394B1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</w:p>
    <w:p w14:paraId="45A29E4E" w14:textId="2F0A0662" w:rsidR="003E08F5" w:rsidRPr="00394B14" w:rsidRDefault="003E08F5" w:rsidP="00394B1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</w:pPr>
      <w:r w:rsidRPr="00394B14">
        <w:rPr>
          <w:rFonts w:ascii="Arial" w:eastAsia="Times New Roman" w:hAnsi="Arial" w:cs="Arial"/>
          <w:color w:val="242424"/>
          <w:sz w:val="24"/>
          <w:szCs w:val="24"/>
          <w:lang w:val="en-GB" w:eastAsia="en-GB"/>
        </w:rPr>
        <w:t>End of Document.</w:t>
      </w:r>
    </w:p>
    <w:p w14:paraId="0A9FE338" w14:textId="77777777" w:rsidR="001B2639" w:rsidRPr="00C976A2" w:rsidRDefault="001B2639" w:rsidP="00394B14">
      <w:pPr>
        <w:pStyle w:val="Default"/>
      </w:pPr>
    </w:p>
    <w:sectPr w:rsidR="001B2639" w:rsidRPr="00C976A2" w:rsidSect="00F17FF1">
      <w:headerReference w:type="first" r:id="rId11"/>
      <w:footerReference w:type="first" r:id="rId12"/>
      <w:pgSz w:w="11907" w:h="16839" w:code="9"/>
      <w:pgMar w:top="2495" w:right="1474" w:bottom="822" w:left="1440" w:header="709" w:footer="15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BD132" w14:textId="77777777" w:rsidR="00133408" w:rsidRDefault="00133408" w:rsidP="00B6472F">
      <w:pPr>
        <w:spacing w:after="0" w:line="240" w:lineRule="auto"/>
      </w:pPr>
      <w:r>
        <w:separator/>
      </w:r>
    </w:p>
  </w:endnote>
  <w:endnote w:type="continuationSeparator" w:id="0">
    <w:p w14:paraId="2BCFB532" w14:textId="77777777" w:rsidR="00133408" w:rsidRDefault="00133408" w:rsidP="00B6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BD36A" w14:textId="77777777" w:rsidR="0079003D" w:rsidRDefault="001B336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6C83C8B" wp14:editId="7AC79ADA">
              <wp:simplePos x="0" y="0"/>
              <wp:positionH relativeFrom="column">
                <wp:posOffset>-121342</wp:posOffset>
              </wp:positionH>
              <wp:positionV relativeFrom="paragraph">
                <wp:posOffset>-158636</wp:posOffset>
              </wp:positionV>
              <wp:extent cx="6435469" cy="835786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435469" cy="8357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83115" w14:textId="77777777" w:rsidR="00B6472F" w:rsidRPr="00A006AA" w:rsidRDefault="00A006AA" w:rsidP="00B6472F">
                          <w:pPr>
                            <w:pStyle w:val="Footer"/>
                            <w:tabs>
                              <w:tab w:val="left" w:pos="2127"/>
                            </w:tabs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t xml:space="preserve">Address: </w:t>
                          </w:r>
                          <w:r w:rsidR="003F6767" w:rsidRPr="00A006AA"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t>11 Market Hill, Whitchurch, AYLESBURY, HP22 4JB, United Kingdom</w:t>
                          </w:r>
                          <w:r w:rsidR="00B6472F" w:rsidRPr="00A006AA"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br/>
                            <w:t xml:space="preserve">T: </w:t>
                          </w:r>
                          <w:r w:rsidR="003F6767" w:rsidRPr="00A006AA"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t xml:space="preserve">+44 1296 640927 </w:t>
                          </w:r>
                          <w:r w:rsidR="002D5DC4" w:rsidRPr="00A006AA"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t xml:space="preserve">    </w:t>
                          </w:r>
                          <w:r w:rsidR="003F6767" w:rsidRPr="00A006AA"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t xml:space="preserve"> Email: </w:t>
                          </w:r>
                          <w:hyperlink r:id="rId1" w:history="1">
                            <w:r w:rsidR="003F6767" w:rsidRPr="00A006AA">
                              <w:rPr>
                                <w:rStyle w:val="Hyperlink"/>
                                <w:rFonts w:ascii="Arial Narrow" w:hAnsi="Arial Narrow" w:cstheme="minorHAnsi"/>
                                <w:sz w:val="18"/>
                                <w:szCs w:val="18"/>
                              </w:rPr>
                              <w:t>neil.h.smith@hotmail.co.uk</w:t>
                            </w:r>
                          </w:hyperlink>
                          <w:r w:rsidR="003F6767" w:rsidRPr="00A006AA"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t xml:space="preserve">  </w:t>
                          </w:r>
                          <w:r w:rsidR="002D5DC4" w:rsidRPr="00A006AA">
                            <w:rPr>
                              <w:rFonts w:ascii="Arial Narrow" w:hAnsi="Arial Narrow" w:cstheme="minorHAnsi"/>
                              <w:color w:val="384A9F"/>
                              <w:sz w:val="18"/>
                              <w:szCs w:val="18"/>
                            </w:rPr>
                            <w:t xml:space="preserve">     </w:t>
                          </w:r>
                          <w:hyperlink r:id="rId2" w:history="1">
                            <w:r w:rsidR="002D5DC4" w:rsidRPr="00A006AA">
                              <w:rPr>
                                <w:rStyle w:val="Hyperlink"/>
                                <w:rFonts w:ascii="Arial Narrow" w:hAnsi="Arial Narrow" w:cstheme="minorHAnsi"/>
                                <w:sz w:val="18"/>
                                <w:szCs w:val="18"/>
                              </w:rPr>
                              <w:t>www.winslowrotary.club</w:t>
                            </w:r>
                          </w:hyperlink>
                        </w:p>
                        <w:p w14:paraId="284FF408" w14:textId="77777777" w:rsidR="00980178" w:rsidRPr="00A006AA" w:rsidRDefault="00980178" w:rsidP="002D5DC4">
                          <w:pPr>
                            <w:pStyle w:val="Footer"/>
                            <w:tabs>
                              <w:tab w:val="left" w:pos="2127"/>
                            </w:tabs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18"/>
                              <w:szCs w:val="1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</w:p>
                        <w:p w14:paraId="1E51A50F" w14:textId="77777777" w:rsidR="008B0770" w:rsidRPr="00A006AA" w:rsidRDefault="008B0770" w:rsidP="008B0770">
                          <w:pPr>
                            <w:pStyle w:val="xmsonormal"/>
                            <w:shd w:val="clear" w:color="auto" w:fill="FFFFFF"/>
                            <w:spacing w:before="0" w:beforeAutospacing="0" w:after="0" w:afterAutospacing="0"/>
                            <w:textAlignment w:val="baseline"/>
                            <w:rPr>
                              <w:rFonts w:ascii="Arial Narrow" w:hAnsi="Arial Narrow" w:cs="Calibri"/>
                              <w:color w:val="242424"/>
                              <w:sz w:val="18"/>
                              <w:szCs w:val="18"/>
                            </w:rPr>
                          </w:pPr>
                          <w:r w:rsidRPr="00A006AA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The net proceeds of fundraising events </w:t>
                          </w:r>
                          <w:r w:rsidR="0057342C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&amp;</w:t>
                          </w:r>
                          <w:r w:rsidRPr="00A006AA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 activities are for the benefit of Rotary Club of Winslow Trust Fund</w:t>
                          </w:r>
                          <w:r w:rsidR="0057342C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,</w:t>
                          </w:r>
                          <w:r w:rsidRPr="00A006AA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 Registered </w:t>
                          </w:r>
                          <w:r w:rsidR="0057342C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Charity:</w:t>
                          </w:r>
                          <w:r w:rsidRPr="00A006AA">
                            <w:rPr>
                              <w:rStyle w:val="xcontentpasted0"/>
                              <w:rFonts w:ascii="Arial Narrow" w:hAnsi="Arial Narrow" w:cs="Arial"/>
                              <w:i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 1121197</w:t>
                          </w:r>
                        </w:p>
                        <w:p w14:paraId="3D35F53C" w14:textId="77777777" w:rsidR="008B0770" w:rsidRPr="008B0770" w:rsidRDefault="008B0770" w:rsidP="008B0770">
                          <w:pPr>
                            <w:pStyle w:val="xmsonormal"/>
                            <w:shd w:val="clear" w:color="auto" w:fill="FFFFFF"/>
                            <w:spacing w:before="0" w:beforeAutospacing="0" w:after="0" w:afterAutospacing="0"/>
                            <w:textAlignment w:val="baseline"/>
                            <w:rPr>
                              <w:rFonts w:ascii="Calibri" w:hAnsi="Calibri" w:cs="Calibri"/>
                              <w:color w:val="242424"/>
                              <w:sz w:val="22"/>
                              <w:szCs w:val="22"/>
                            </w:rPr>
                          </w:pPr>
                          <w:r w:rsidRPr="008B0770">
                            <w:rPr>
                              <w:rFonts w:ascii="inherit" w:hAnsi="inherit" w:cs="Calibri"/>
                              <w:color w:val="000000"/>
                              <w:bdr w:val="none" w:sz="0" w:space="0" w:color="auto" w:frame="1"/>
                            </w:rPr>
                            <w:t> </w:t>
                          </w:r>
                        </w:p>
                        <w:p w14:paraId="5A0DCEE5" w14:textId="77777777" w:rsidR="008B0770" w:rsidRDefault="008B0770" w:rsidP="008B0770">
                          <w:pPr>
                            <w:pStyle w:val="xmsonormal"/>
                            <w:shd w:val="clear" w:color="auto" w:fill="FFFFFF"/>
                            <w:spacing w:before="0" w:beforeAutospacing="0" w:after="0" w:afterAutospacing="0"/>
                            <w:textAlignment w:val="baseline"/>
                            <w:rPr>
                              <w:rFonts w:ascii="Calibri" w:hAnsi="Calibri" w:cs="Calibri"/>
                              <w:color w:val="242424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nherit" w:hAnsi="inherit" w:cs="Calibri"/>
                              <w:color w:val="000000"/>
                              <w:bdr w:val="none" w:sz="0" w:space="0" w:color="auto" w:frame="1"/>
                            </w:rPr>
                            <w:t>Peter</w:t>
                          </w:r>
                        </w:p>
                        <w:p w14:paraId="5EC707B3" w14:textId="77777777" w:rsidR="002D5DC4" w:rsidRPr="002D5DC4" w:rsidRDefault="00980178" w:rsidP="002D5DC4">
                          <w:pPr>
                            <w:pStyle w:val="Footer"/>
                            <w:tabs>
                              <w:tab w:val="left" w:pos="2127"/>
                            </w:tabs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ry</w:t>
                          </w:r>
                          <w:proofErr w:type="spellEnd"/>
                          <w:proofErr w:type="gramEnd"/>
                          <w:r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Club of Winslow Trust Fund  is a r</w:t>
                          </w:r>
                          <w:r w:rsidR="002D5DC4" w:rsidRPr="002D5DC4"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egistered charity number</w:t>
                          </w:r>
                          <w:r w:rsidR="002D5DC4" w:rsidRPr="002D5DC4">
                            <w:rPr>
                              <w:rStyle w:val="xcontentpasted0"/>
                              <w:rFonts w:ascii="Arial Narrow" w:hAnsi="Arial Narrow" w:cstheme="minorHAnsi"/>
                              <w:i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 xml:space="preserve"> </w:t>
                          </w:r>
                          <w:r w:rsidR="002D5DC4" w:rsidRPr="002D5DC4">
                            <w:rPr>
                              <w:rStyle w:val="xcontentpasted0"/>
                              <w:rFonts w:ascii="Arial Narrow" w:hAnsi="Arial Narrow" w:cstheme="minorHAnsi"/>
                              <w:iCs/>
                              <w:color w:val="000000" w:themeColor="text1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1121197</w:t>
                          </w:r>
                        </w:p>
                        <w:p w14:paraId="147F3612" w14:textId="77777777" w:rsidR="00B6472F" w:rsidRPr="002D5DC4" w:rsidRDefault="00B6472F" w:rsidP="00B6472F">
                          <w:pPr>
                            <w:tabs>
                              <w:tab w:val="left" w:pos="2127"/>
                            </w:tabs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83C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9.55pt;margin-top:-12.5pt;width:506.75pt;height:65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" filled="f" stroked="f">
              <v:path arrowok="t"/>
              <v:textbox>
                <w:txbxContent>
                  <w:p w14:paraId="6F083115" w14:textId="77777777" w:rsidR="00B6472F" w:rsidRPr="00A006AA" w:rsidRDefault="00A006AA" w:rsidP="00B6472F">
                    <w:pPr>
                      <w:pStyle w:val="Footer"/>
                      <w:tabs>
                        <w:tab w:val="left" w:pos="2127"/>
                      </w:tabs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t xml:space="preserve">Address: </w:t>
                    </w:r>
                    <w:r w:rsidR="003F6767" w:rsidRPr="00A006AA"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t>11 Market Hill, Whitchurch, AYLESBURY, HP22 4JB, United Kingdom</w:t>
                    </w:r>
                    <w:r w:rsidR="00B6472F" w:rsidRPr="00A006AA"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br/>
                      <w:t xml:space="preserve">T: </w:t>
                    </w:r>
                    <w:r w:rsidR="003F6767" w:rsidRPr="00A006AA"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t xml:space="preserve">+44 1296 640927 </w:t>
                    </w:r>
                    <w:r w:rsidR="002D5DC4" w:rsidRPr="00A006AA"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t xml:space="preserve">    </w:t>
                    </w:r>
                    <w:r w:rsidR="003F6767" w:rsidRPr="00A006AA"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t xml:space="preserve"> Email: </w:t>
                    </w:r>
                    <w:hyperlink r:id="rId3" w:history="1">
                      <w:r w:rsidR="003F6767" w:rsidRPr="00A006AA">
                        <w:rPr>
                          <w:rStyle w:val="Hyperlink"/>
                          <w:rFonts w:ascii="Arial Narrow" w:hAnsi="Arial Narrow" w:cstheme="minorHAnsi"/>
                          <w:sz w:val="18"/>
                          <w:szCs w:val="18"/>
                        </w:rPr>
                        <w:t>neil.h.smith@hotmail.co.uk</w:t>
                      </w:r>
                    </w:hyperlink>
                    <w:r w:rsidR="003F6767" w:rsidRPr="00A006AA"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t xml:space="preserve">  </w:t>
                    </w:r>
                    <w:r w:rsidR="002D5DC4" w:rsidRPr="00A006AA">
                      <w:rPr>
                        <w:rFonts w:ascii="Arial Narrow" w:hAnsi="Arial Narrow" w:cstheme="minorHAnsi"/>
                        <w:color w:val="384A9F"/>
                        <w:sz w:val="18"/>
                        <w:szCs w:val="18"/>
                      </w:rPr>
                      <w:t xml:space="preserve">     </w:t>
                    </w:r>
                    <w:hyperlink r:id="rId4" w:history="1">
                      <w:r w:rsidR="002D5DC4" w:rsidRPr="00A006AA">
                        <w:rPr>
                          <w:rStyle w:val="Hyperlink"/>
                          <w:rFonts w:ascii="Arial Narrow" w:hAnsi="Arial Narrow" w:cstheme="minorHAnsi"/>
                          <w:sz w:val="18"/>
                          <w:szCs w:val="18"/>
                        </w:rPr>
                        <w:t>www.winslowrotary.club</w:t>
                      </w:r>
                    </w:hyperlink>
                  </w:p>
                  <w:p w14:paraId="284FF408" w14:textId="77777777" w:rsidR="00980178" w:rsidRPr="00A006AA" w:rsidRDefault="00980178" w:rsidP="002D5DC4">
                    <w:pPr>
                      <w:pStyle w:val="Footer"/>
                      <w:tabs>
                        <w:tab w:val="left" w:pos="2127"/>
                      </w:tabs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</w:rPr>
                    </w:pPr>
                  </w:p>
                  <w:p w14:paraId="1E51A50F" w14:textId="77777777" w:rsidR="008B0770" w:rsidRPr="00A006AA" w:rsidRDefault="008B0770" w:rsidP="008B0770">
                    <w:pPr>
                      <w:pStyle w:val="xmsonormal"/>
                      <w:shd w:val="clear" w:color="auto" w:fill="FFFFFF"/>
                      <w:spacing w:before="0" w:beforeAutospacing="0" w:after="0" w:afterAutospacing="0"/>
                      <w:textAlignment w:val="baseline"/>
                      <w:rPr>
                        <w:rFonts w:ascii="Arial Narrow" w:hAnsi="Arial Narrow" w:cs="Calibri"/>
                        <w:color w:val="242424"/>
                        <w:sz w:val="18"/>
                        <w:szCs w:val="18"/>
                      </w:rPr>
                    </w:pPr>
                    <w:r w:rsidRPr="00A006AA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 xml:space="preserve">The net proceeds of fundraising events </w:t>
                    </w:r>
                    <w:r w:rsidR="0057342C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&amp;</w:t>
                    </w:r>
                    <w:r w:rsidRPr="00A006AA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 xml:space="preserve"> activities are for the benefit of Rotary Club of Winslow Trust Fund</w:t>
                    </w:r>
                    <w:r w:rsidR="0057342C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,</w:t>
                    </w:r>
                    <w:r w:rsidRPr="00A006AA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 xml:space="preserve"> Registered </w:t>
                    </w:r>
                    <w:r w:rsidR="0057342C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Charity:</w:t>
                    </w:r>
                    <w:r w:rsidRPr="00A006AA">
                      <w:rPr>
                        <w:rStyle w:val="xcontentpasted0"/>
                        <w:rFonts w:ascii="Arial Narrow" w:hAnsi="Arial Narrow" w:cs="Arial"/>
                        <w:i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 xml:space="preserve"> 1121197</w:t>
                    </w:r>
                  </w:p>
                  <w:p w14:paraId="3D35F53C" w14:textId="77777777" w:rsidR="008B0770" w:rsidRPr="008B0770" w:rsidRDefault="008B0770" w:rsidP="008B0770">
                    <w:pPr>
                      <w:pStyle w:val="xmsonormal"/>
                      <w:shd w:val="clear" w:color="auto" w:fill="FFFFFF"/>
                      <w:spacing w:before="0" w:beforeAutospacing="0" w:after="0" w:afterAutospacing="0"/>
                      <w:textAlignment w:val="baseline"/>
                      <w:rPr>
                        <w:rFonts w:ascii="Calibri" w:hAnsi="Calibri" w:cs="Calibri"/>
                        <w:color w:val="242424"/>
                        <w:sz w:val="22"/>
                        <w:szCs w:val="22"/>
                      </w:rPr>
                    </w:pPr>
                    <w:r w:rsidRPr="008B0770">
                      <w:rPr>
                        <w:rFonts w:ascii="inherit" w:hAnsi="inherit" w:cs="Calibri"/>
                        <w:color w:val="000000"/>
                        <w:bdr w:val="none" w:sz="0" w:space="0" w:color="auto" w:frame="1"/>
                      </w:rPr>
                      <w:t> </w:t>
                    </w:r>
                  </w:p>
                  <w:p w14:paraId="5A0DCEE5" w14:textId="77777777" w:rsidR="008B0770" w:rsidRDefault="008B0770" w:rsidP="008B0770">
                    <w:pPr>
                      <w:pStyle w:val="xmsonormal"/>
                      <w:shd w:val="clear" w:color="auto" w:fill="FFFFFF"/>
                      <w:spacing w:before="0" w:beforeAutospacing="0" w:after="0" w:afterAutospacing="0"/>
                      <w:textAlignment w:val="baseline"/>
                      <w:rPr>
                        <w:rFonts w:ascii="Calibri" w:hAnsi="Calibri" w:cs="Calibri"/>
                        <w:color w:val="242424"/>
                        <w:sz w:val="22"/>
                        <w:szCs w:val="22"/>
                      </w:rPr>
                    </w:pPr>
                    <w:r>
                      <w:rPr>
                        <w:rFonts w:ascii="inherit" w:hAnsi="inherit" w:cs="Calibri"/>
                        <w:color w:val="000000"/>
                        <w:bdr w:val="none" w:sz="0" w:space="0" w:color="auto" w:frame="1"/>
                      </w:rPr>
                      <w:t>Peter</w:t>
                    </w:r>
                  </w:p>
                  <w:p w14:paraId="5EC707B3" w14:textId="77777777" w:rsidR="002D5DC4" w:rsidRPr="002D5DC4" w:rsidRDefault="00980178" w:rsidP="002D5DC4">
                    <w:pPr>
                      <w:pStyle w:val="Footer"/>
                      <w:tabs>
                        <w:tab w:val="left" w:pos="2127"/>
                      </w:tabs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</w:pPr>
                    <w:proofErr w:type="spellStart"/>
                    <w:proofErr w:type="gramStart"/>
                    <w:r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>ry</w:t>
                    </w:r>
                    <w:proofErr w:type="spellEnd"/>
                    <w:proofErr w:type="gramEnd"/>
                    <w:r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 xml:space="preserve"> Club of Winslow Trust Fund  is a r</w:t>
                    </w:r>
                    <w:r w:rsidR="002D5DC4" w:rsidRPr="002D5DC4"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>egistered charity number</w:t>
                    </w:r>
                    <w:r w:rsidR="002D5DC4" w:rsidRPr="002D5DC4">
                      <w:rPr>
                        <w:rStyle w:val="xcontentpasted0"/>
                        <w:rFonts w:ascii="Arial Narrow" w:hAnsi="Arial Narrow" w:cstheme="minorHAnsi"/>
                        <w:i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 xml:space="preserve"> </w:t>
                    </w:r>
                    <w:r w:rsidR="002D5DC4" w:rsidRPr="002D5DC4">
                      <w:rPr>
                        <w:rStyle w:val="xcontentpasted0"/>
                        <w:rFonts w:ascii="Arial Narrow" w:hAnsi="Arial Narrow" w:cstheme="minorHAnsi"/>
                        <w:iCs/>
                        <w:color w:val="000000" w:themeColor="text1"/>
                        <w:sz w:val="20"/>
                        <w:szCs w:val="20"/>
                        <w:bdr w:val="none" w:sz="0" w:space="0" w:color="auto" w:frame="1"/>
                        <w:shd w:val="clear" w:color="auto" w:fill="FFFFFF"/>
                      </w:rPr>
                      <w:t>1121197</w:t>
                    </w:r>
                  </w:p>
                  <w:p w14:paraId="147F3612" w14:textId="77777777" w:rsidR="00B6472F" w:rsidRPr="002D5DC4" w:rsidRDefault="00B6472F" w:rsidP="00B6472F">
                    <w:pPr>
                      <w:tabs>
                        <w:tab w:val="left" w:pos="2127"/>
                      </w:tabs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F4E1A" w14:textId="77777777" w:rsidR="00133408" w:rsidRDefault="00133408" w:rsidP="00B6472F">
      <w:pPr>
        <w:spacing w:after="0" w:line="240" w:lineRule="auto"/>
      </w:pPr>
      <w:r>
        <w:separator/>
      </w:r>
    </w:p>
  </w:footnote>
  <w:footnote w:type="continuationSeparator" w:id="0">
    <w:p w14:paraId="6798A278" w14:textId="77777777" w:rsidR="00133408" w:rsidRDefault="00133408" w:rsidP="00B64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F67F7" w14:textId="77777777" w:rsidR="00B6472F" w:rsidRDefault="00F17FF1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659C6B" wp14:editId="5E2E7109">
              <wp:simplePos x="0" y="0"/>
              <wp:positionH relativeFrom="column">
                <wp:posOffset>848995</wp:posOffset>
              </wp:positionH>
              <wp:positionV relativeFrom="paragraph">
                <wp:posOffset>481965</wp:posOffset>
              </wp:positionV>
              <wp:extent cx="4082415" cy="52451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82415" cy="524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C8EDC" w14:textId="77777777" w:rsidR="00980178" w:rsidRDefault="008B0770" w:rsidP="003F6767">
                          <w:pPr>
                            <w:spacing w:line="360" w:lineRule="auto"/>
                            <w:ind w:left="2160" w:right="-5"/>
                            <w:jc w:val="center"/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  <w:t xml:space="preserve">            </w:t>
                          </w:r>
                          <w:r w:rsidR="00980178"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  <w:t xml:space="preserve">     Winslow</w:t>
                          </w:r>
                        </w:p>
                        <w:p w14:paraId="69517CE3" w14:textId="77777777" w:rsidR="00980178" w:rsidRDefault="00980178" w:rsidP="003F6767">
                          <w:pPr>
                            <w:spacing w:line="360" w:lineRule="auto"/>
                            <w:ind w:left="2160" w:right="-5"/>
                            <w:jc w:val="center"/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</w:pPr>
                        </w:p>
                        <w:p w14:paraId="7631110A" w14:textId="77777777" w:rsidR="009F07C6" w:rsidRPr="00360175" w:rsidRDefault="003F6767" w:rsidP="003F6767">
                          <w:pPr>
                            <w:spacing w:line="360" w:lineRule="auto"/>
                            <w:ind w:left="2160" w:right="-5"/>
                            <w:jc w:val="center"/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4D8C"/>
                              <w:sz w:val="36"/>
                              <w:szCs w:val="36"/>
                            </w:rPr>
                            <w:t>Winslow</w:t>
                          </w:r>
                        </w:p>
                        <w:p w14:paraId="5367A125" w14:textId="77777777" w:rsidR="009F07C6" w:rsidRPr="0091717D" w:rsidRDefault="009F07C6" w:rsidP="009F07C6">
                          <w:pPr>
                            <w:ind w:left="-1985" w:right="20" w:firstLine="1985"/>
                            <w:rPr>
                              <w:rFonts w:ascii="Arial Narrow" w:hAnsi="Arial Narrow"/>
                              <w:i/>
                              <w:color w:val="114D8C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59C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6.85pt;margin-top:37.95pt;width:321.4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" filled="f" stroked="f">
              <v:path arrowok="t"/>
              <v:textbox inset=",7.2pt,,7.2pt">
                <w:txbxContent>
                  <w:p w14:paraId="568C8EDC" w14:textId="77777777" w:rsidR="00980178" w:rsidRDefault="008B0770" w:rsidP="003F6767">
                    <w:pPr>
                      <w:spacing w:line="360" w:lineRule="auto"/>
                      <w:ind w:left="2160" w:right="-5"/>
                      <w:jc w:val="center"/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</w:pPr>
                    <w:r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  <w:t xml:space="preserve">            </w:t>
                    </w:r>
                    <w:r w:rsidR="00980178"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  <w:t xml:space="preserve">     Winslow</w:t>
                    </w:r>
                  </w:p>
                  <w:p w14:paraId="69517CE3" w14:textId="77777777" w:rsidR="00980178" w:rsidRDefault="00980178" w:rsidP="003F6767">
                    <w:pPr>
                      <w:spacing w:line="360" w:lineRule="auto"/>
                      <w:ind w:left="2160" w:right="-5"/>
                      <w:jc w:val="center"/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</w:pPr>
                  </w:p>
                  <w:p w14:paraId="7631110A" w14:textId="77777777" w:rsidR="009F07C6" w:rsidRPr="00360175" w:rsidRDefault="003F6767" w:rsidP="003F6767">
                    <w:pPr>
                      <w:spacing w:line="360" w:lineRule="auto"/>
                      <w:ind w:left="2160" w:right="-5"/>
                      <w:jc w:val="center"/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</w:pPr>
                    <w:r>
                      <w:rPr>
                        <w:rFonts w:ascii="Arial Narrow" w:hAnsi="Arial Narrow" w:cs="Arial"/>
                        <w:color w:val="114D8C"/>
                        <w:sz w:val="36"/>
                        <w:szCs w:val="36"/>
                      </w:rPr>
                      <w:t>Winslow</w:t>
                    </w:r>
                  </w:p>
                  <w:p w14:paraId="5367A125" w14:textId="77777777" w:rsidR="009F07C6" w:rsidRPr="0091717D" w:rsidRDefault="009F07C6" w:rsidP="009F07C6">
                    <w:pPr>
                      <w:ind w:left="-1985" w:right="20" w:firstLine="1985"/>
                      <w:rPr>
                        <w:rFonts w:ascii="Arial Narrow" w:hAnsi="Arial Narrow"/>
                        <w:i/>
                        <w:color w:val="114D8C"/>
                        <w:sz w:val="44"/>
                        <w:szCs w:val="4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36B36101" wp14:editId="1A9D2B13">
          <wp:simplePos x="0" y="0"/>
          <wp:positionH relativeFrom="column">
            <wp:posOffset>3653790</wp:posOffset>
          </wp:positionH>
          <wp:positionV relativeFrom="paragraph">
            <wp:posOffset>-121920</wp:posOffset>
          </wp:positionV>
          <wp:extent cx="2096770" cy="775970"/>
          <wp:effectExtent l="0" t="0" r="0" b="0"/>
          <wp:wrapThrough wrapText="bothSides">
            <wp:wrapPolygon edited="0">
              <wp:start x="0" y="0"/>
              <wp:lineTo x="0" y="21211"/>
              <wp:lineTo x="21456" y="21211"/>
              <wp:lineTo x="21456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2E39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8A24DD" wp14:editId="40B4E529">
              <wp:simplePos x="0" y="0"/>
              <wp:positionH relativeFrom="column">
                <wp:posOffset>-323850</wp:posOffset>
              </wp:positionH>
              <wp:positionV relativeFrom="paragraph">
                <wp:posOffset>293370</wp:posOffset>
              </wp:positionV>
              <wp:extent cx="2597785" cy="571500"/>
              <wp:effectExtent l="0" t="0" r="0" b="0"/>
              <wp:wrapThrough wrapText="bothSides">
                <wp:wrapPolygon edited="0">
                  <wp:start x="-79" y="0"/>
                  <wp:lineTo x="-79" y="20880"/>
                  <wp:lineTo x="21600" y="20880"/>
                  <wp:lineTo x="21600" y="0"/>
                  <wp:lineTo x="-79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778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997D3" w14:textId="77777777" w:rsidR="00722422" w:rsidRPr="00B01877" w:rsidRDefault="003F6767" w:rsidP="00722422">
                          <w:pPr>
                            <w:spacing w:line="280" w:lineRule="exact"/>
                            <w:ind w:left="426"/>
                            <w:rPr>
                              <w:rFonts w:ascii="Arial Narrow" w:hAnsi="Arial Narrow"/>
                              <w:color w:val="114D8C"/>
                            </w:rPr>
                          </w:pPr>
                          <w:r>
                            <w:rPr>
                              <w:rFonts w:ascii="Arial Narrow" w:hAnsi="Arial Narrow"/>
                              <w:color w:val="114D8C"/>
                            </w:rPr>
                            <w:t>Neil Smith</w:t>
                          </w:r>
                        </w:p>
                        <w:p w14:paraId="5E62560A" w14:textId="77777777" w:rsidR="00722422" w:rsidRPr="00B01877" w:rsidRDefault="003F6767" w:rsidP="00722422">
                          <w:pPr>
                            <w:spacing w:line="280" w:lineRule="exact"/>
                            <w:ind w:left="426"/>
                            <w:rPr>
                              <w:rFonts w:ascii="Arial Narrow" w:hAnsi="Arial Narrow"/>
                              <w:color w:val="114D8C"/>
                            </w:rPr>
                          </w:pPr>
                          <w:r>
                            <w:rPr>
                              <w:rFonts w:ascii="Arial Narrow" w:hAnsi="Arial Narrow"/>
                              <w:color w:val="114D8C"/>
                            </w:rPr>
                            <w:t>Secretary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8A24DD" id="Text Box 2" o:spid="_x0000_s1027" type="#_x0000_t202" style="position:absolute;margin-left:-25.5pt;margin-top:23.1pt;width:204.5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" stroked="f">
              <v:path arrowok="t"/>
              <v:textbox>
                <w:txbxContent>
                  <w:p w14:paraId="4B9997D3" w14:textId="77777777" w:rsidR="00722422" w:rsidRPr="00B01877" w:rsidRDefault="003F6767" w:rsidP="00722422">
                    <w:pPr>
                      <w:spacing w:line="280" w:lineRule="exact"/>
                      <w:ind w:left="426"/>
                      <w:rPr>
                        <w:rFonts w:ascii="Arial Narrow" w:hAnsi="Arial Narrow"/>
                        <w:color w:val="114D8C"/>
                      </w:rPr>
                    </w:pPr>
                    <w:r>
                      <w:rPr>
                        <w:rFonts w:ascii="Arial Narrow" w:hAnsi="Arial Narrow"/>
                        <w:color w:val="114D8C"/>
                      </w:rPr>
                      <w:t>Neil Smith</w:t>
                    </w:r>
                  </w:p>
                  <w:p w14:paraId="5E62560A" w14:textId="77777777" w:rsidR="00722422" w:rsidRPr="00B01877" w:rsidRDefault="003F6767" w:rsidP="00722422">
                    <w:pPr>
                      <w:spacing w:line="280" w:lineRule="exact"/>
                      <w:ind w:left="426"/>
                      <w:rPr>
                        <w:rFonts w:ascii="Arial Narrow" w:hAnsi="Arial Narrow"/>
                        <w:color w:val="114D8C"/>
                      </w:rPr>
                    </w:pPr>
                    <w:r>
                      <w:rPr>
                        <w:rFonts w:ascii="Arial Narrow" w:hAnsi="Arial Narrow"/>
                        <w:color w:val="114D8C"/>
                      </w:rPr>
                      <w:t>Secretary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61AF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56BA5"/>
    <w:multiLevelType w:val="hybridMultilevel"/>
    <w:tmpl w:val="16809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264CF"/>
    <w:multiLevelType w:val="multilevel"/>
    <w:tmpl w:val="306C0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1614"/>
        </w:tabs>
        <w:ind w:left="-1614" w:hanging="360"/>
      </w:pPr>
    </w:lvl>
    <w:lvl w:ilvl="2">
      <w:start w:val="1"/>
      <w:numFmt w:val="decimal"/>
      <w:lvlText w:val="%3."/>
      <w:lvlJc w:val="left"/>
      <w:pPr>
        <w:tabs>
          <w:tab w:val="num" w:pos="-894"/>
        </w:tabs>
        <w:ind w:left="-894" w:hanging="360"/>
      </w:pPr>
    </w:lvl>
    <w:lvl w:ilvl="3">
      <w:start w:val="1"/>
      <w:numFmt w:val="decimal"/>
      <w:lvlText w:val="%4."/>
      <w:lvlJc w:val="left"/>
      <w:pPr>
        <w:tabs>
          <w:tab w:val="num" w:pos="-174"/>
        </w:tabs>
        <w:ind w:left="-174" w:hanging="360"/>
      </w:pPr>
    </w:lvl>
    <w:lvl w:ilvl="4">
      <w:start w:val="1"/>
      <w:numFmt w:val="decimal"/>
      <w:lvlText w:val="%5."/>
      <w:lvlJc w:val="left"/>
      <w:pPr>
        <w:tabs>
          <w:tab w:val="num" w:pos="546"/>
        </w:tabs>
        <w:ind w:left="546" w:hanging="360"/>
      </w:pPr>
    </w:lvl>
    <w:lvl w:ilvl="5" w:tentative="1">
      <w:start w:val="1"/>
      <w:numFmt w:val="decimal"/>
      <w:lvlText w:val="%6."/>
      <w:lvlJc w:val="left"/>
      <w:pPr>
        <w:tabs>
          <w:tab w:val="num" w:pos="1266"/>
        </w:tabs>
        <w:ind w:left="1266" w:hanging="360"/>
      </w:pPr>
    </w:lvl>
    <w:lvl w:ilvl="6" w:tentative="1">
      <w:start w:val="1"/>
      <w:numFmt w:val="decimal"/>
      <w:lvlText w:val="%7."/>
      <w:lvlJc w:val="left"/>
      <w:pPr>
        <w:tabs>
          <w:tab w:val="num" w:pos="1986"/>
        </w:tabs>
        <w:ind w:left="1986" w:hanging="360"/>
      </w:pPr>
    </w:lvl>
    <w:lvl w:ilvl="7" w:tentative="1">
      <w:start w:val="1"/>
      <w:numFmt w:val="decimal"/>
      <w:lvlText w:val="%8."/>
      <w:lvlJc w:val="left"/>
      <w:pPr>
        <w:tabs>
          <w:tab w:val="num" w:pos="2706"/>
        </w:tabs>
        <w:ind w:left="2706" w:hanging="360"/>
      </w:pPr>
    </w:lvl>
    <w:lvl w:ilvl="8" w:tentative="1">
      <w:start w:val="1"/>
      <w:numFmt w:val="decimal"/>
      <w:lvlText w:val="%9."/>
      <w:lvlJc w:val="left"/>
      <w:pPr>
        <w:tabs>
          <w:tab w:val="num" w:pos="3426"/>
        </w:tabs>
        <w:ind w:left="3426" w:hanging="360"/>
      </w:pPr>
    </w:lvl>
  </w:abstractNum>
  <w:abstractNum w:abstractNumId="3" w15:restartNumberingAfterBreak="0">
    <w:nsid w:val="23E84435"/>
    <w:multiLevelType w:val="hybridMultilevel"/>
    <w:tmpl w:val="05E0A3D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7B16FF"/>
    <w:multiLevelType w:val="hybridMultilevel"/>
    <w:tmpl w:val="BFA820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44CCF"/>
    <w:multiLevelType w:val="hybridMultilevel"/>
    <w:tmpl w:val="B290BA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D456D"/>
    <w:multiLevelType w:val="hybridMultilevel"/>
    <w:tmpl w:val="409C0A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B796E"/>
    <w:multiLevelType w:val="hybridMultilevel"/>
    <w:tmpl w:val="8DC2C10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A2731"/>
    <w:multiLevelType w:val="hybridMultilevel"/>
    <w:tmpl w:val="5DDE9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F67F8"/>
    <w:multiLevelType w:val="hybridMultilevel"/>
    <w:tmpl w:val="A7E46D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27046"/>
    <w:multiLevelType w:val="hybridMultilevel"/>
    <w:tmpl w:val="DCC4C926"/>
    <w:lvl w:ilvl="0" w:tplc="0409000F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7E8E5BAF"/>
    <w:multiLevelType w:val="hybridMultilevel"/>
    <w:tmpl w:val="8A0ECD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11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21"/>
    <w:rsid w:val="000D4D82"/>
    <w:rsid w:val="0010306E"/>
    <w:rsid w:val="00133408"/>
    <w:rsid w:val="001B2639"/>
    <w:rsid w:val="001B3362"/>
    <w:rsid w:val="001D24E9"/>
    <w:rsid w:val="001D2D93"/>
    <w:rsid w:val="00235B6B"/>
    <w:rsid w:val="00237FCF"/>
    <w:rsid w:val="00255623"/>
    <w:rsid w:val="0025717A"/>
    <w:rsid w:val="002767DC"/>
    <w:rsid w:val="002D5DC4"/>
    <w:rsid w:val="002F1370"/>
    <w:rsid w:val="002F4373"/>
    <w:rsid w:val="00336A1A"/>
    <w:rsid w:val="003431E7"/>
    <w:rsid w:val="00363DE1"/>
    <w:rsid w:val="003664C6"/>
    <w:rsid w:val="00394B14"/>
    <w:rsid w:val="003B5614"/>
    <w:rsid w:val="003B65E6"/>
    <w:rsid w:val="003D4ABB"/>
    <w:rsid w:val="003E08F5"/>
    <w:rsid w:val="003F6767"/>
    <w:rsid w:val="004143C1"/>
    <w:rsid w:val="00451C10"/>
    <w:rsid w:val="00461627"/>
    <w:rsid w:val="00464D21"/>
    <w:rsid w:val="004656CA"/>
    <w:rsid w:val="00467D06"/>
    <w:rsid w:val="004930F1"/>
    <w:rsid w:val="004C0589"/>
    <w:rsid w:val="0050299B"/>
    <w:rsid w:val="005305CE"/>
    <w:rsid w:val="00541F3C"/>
    <w:rsid w:val="0057342C"/>
    <w:rsid w:val="00591FF1"/>
    <w:rsid w:val="00593DA3"/>
    <w:rsid w:val="005A0E4D"/>
    <w:rsid w:val="005A762F"/>
    <w:rsid w:val="005B7BFF"/>
    <w:rsid w:val="005F52D0"/>
    <w:rsid w:val="005F6C9B"/>
    <w:rsid w:val="00600665"/>
    <w:rsid w:val="00602450"/>
    <w:rsid w:val="00620AB0"/>
    <w:rsid w:val="0063143B"/>
    <w:rsid w:val="00677C89"/>
    <w:rsid w:val="0069784B"/>
    <w:rsid w:val="006B2E39"/>
    <w:rsid w:val="006D143D"/>
    <w:rsid w:val="006E5491"/>
    <w:rsid w:val="006F55C7"/>
    <w:rsid w:val="00722422"/>
    <w:rsid w:val="00734DB5"/>
    <w:rsid w:val="0074628A"/>
    <w:rsid w:val="00764D6D"/>
    <w:rsid w:val="00773B69"/>
    <w:rsid w:val="00781B56"/>
    <w:rsid w:val="0079003D"/>
    <w:rsid w:val="007953A5"/>
    <w:rsid w:val="007974B1"/>
    <w:rsid w:val="007C3E5D"/>
    <w:rsid w:val="00810473"/>
    <w:rsid w:val="008A7C9D"/>
    <w:rsid w:val="008B0770"/>
    <w:rsid w:val="008C00E6"/>
    <w:rsid w:val="008E2C6E"/>
    <w:rsid w:val="008F57DF"/>
    <w:rsid w:val="009234C5"/>
    <w:rsid w:val="00927A82"/>
    <w:rsid w:val="00935343"/>
    <w:rsid w:val="0095745B"/>
    <w:rsid w:val="009763A7"/>
    <w:rsid w:val="00980178"/>
    <w:rsid w:val="009966D5"/>
    <w:rsid w:val="009A3065"/>
    <w:rsid w:val="009B14D2"/>
    <w:rsid w:val="009E6A0C"/>
    <w:rsid w:val="009F07C6"/>
    <w:rsid w:val="009F7320"/>
    <w:rsid w:val="00A006AA"/>
    <w:rsid w:val="00A2367D"/>
    <w:rsid w:val="00A445FC"/>
    <w:rsid w:val="00A457F6"/>
    <w:rsid w:val="00A53F12"/>
    <w:rsid w:val="00A826C7"/>
    <w:rsid w:val="00A916AD"/>
    <w:rsid w:val="00AD2BCD"/>
    <w:rsid w:val="00AE2275"/>
    <w:rsid w:val="00AE7141"/>
    <w:rsid w:val="00B01877"/>
    <w:rsid w:val="00B114F3"/>
    <w:rsid w:val="00B6472F"/>
    <w:rsid w:val="00B65C7F"/>
    <w:rsid w:val="00B73910"/>
    <w:rsid w:val="00BB3032"/>
    <w:rsid w:val="00BE1B70"/>
    <w:rsid w:val="00BE49CA"/>
    <w:rsid w:val="00C029DE"/>
    <w:rsid w:val="00C13C95"/>
    <w:rsid w:val="00C25DB7"/>
    <w:rsid w:val="00C37354"/>
    <w:rsid w:val="00C619D9"/>
    <w:rsid w:val="00C95DB6"/>
    <w:rsid w:val="00C97405"/>
    <w:rsid w:val="00C976A2"/>
    <w:rsid w:val="00CD571E"/>
    <w:rsid w:val="00CF4B66"/>
    <w:rsid w:val="00D45588"/>
    <w:rsid w:val="00D62615"/>
    <w:rsid w:val="00D740FF"/>
    <w:rsid w:val="00D81B8A"/>
    <w:rsid w:val="00D84580"/>
    <w:rsid w:val="00DA1CFD"/>
    <w:rsid w:val="00DB19D7"/>
    <w:rsid w:val="00DF7BD5"/>
    <w:rsid w:val="00E669D0"/>
    <w:rsid w:val="00E94844"/>
    <w:rsid w:val="00E9743C"/>
    <w:rsid w:val="00EA39B5"/>
    <w:rsid w:val="00EA6862"/>
    <w:rsid w:val="00EE54AB"/>
    <w:rsid w:val="00F17FF1"/>
    <w:rsid w:val="00F27C9A"/>
    <w:rsid w:val="00F50FB2"/>
    <w:rsid w:val="00F52432"/>
    <w:rsid w:val="00F57C80"/>
    <w:rsid w:val="00F57EC2"/>
    <w:rsid w:val="00F708E0"/>
    <w:rsid w:val="00F83BBC"/>
    <w:rsid w:val="00F84072"/>
    <w:rsid w:val="00FB68B6"/>
    <w:rsid w:val="00FD4CF7"/>
    <w:rsid w:val="00FE0320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9EBF5"/>
  <w14:defaultImageDpi w14:val="300"/>
  <w15:chartTrackingRefBased/>
  <w15:docId w15:val="{DFC8C97F-0186-4691-BC8D-6211F2B1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B73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64D21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bCs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E10"/>
  </w:style>
  <w:style w:type="paragraph" w:styleId="Footer">
    <w:name w:val="footer"/>
    <w:basedOn w:val="Normal"/>
    <w:link w:val="FooterChar"/>
    <w:uiPriority w:val="99"/>
    <w:unhideWhenUsed/>
    <w:rsid w:val="00DC4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E10"/>
  </w:style>
  <w:style w:type="character" w:styleId="Hyperlink">
    <w:name w:val="Hyperlink"/>
    <w:uiPriority w:val="99"/>
    <w:unhideWhenUsed/>
    <w:rsid w:val="004530E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530EF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306E"/>
    <w:rPr>
      <w:color w:val="605E5C"/>
      <w:shd w:val="clear" w:color="auto" w:fill="E1DFDD"/>
    </w:rPr>
  </w:style>
  <w:style w:type="character" w:customStyle="1" w:styleId="xcontentpasted0">
    <w:name w:val="x_contentpasted0"/>
    <w:basedOn w:val="DefaultParagraphFont"/>
    <w:rsid w:val="003F6767"/>
  </w:style>
  <w:style w:type="paragraph" w:customStyle="1" w:styleId="xmsonormal">
    <w:name w:val="x_msonormal"/>
    <w:basedOn w:val="Normal"/>
    <w:rsid w:val="008B0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464D21"/>
    <w:rPr>
      <w:rFonts w:ascii="Arial" w:eastAsia="Times New Roman" w:hAnsi="Arial"/>
      <w:b/>
      <w:bCs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rsid w:val="00464D21"/>
    <w:pPr>
      <w:spacing w:after="0" w:line="240" w:lineRule="auto"/>
      <w:jc w:val="both"/>
    </w:pPr>
    <w:rPr>
      <w:rFonts w:ascii="Arial" w:eastAsia="Times New Roman" w:hAnsi="Arial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464D21"/>
    <w:rPr>
      <w:rFonts w:ascii="Arial" w:eastAsia="Times New Roman" w:hAnsi="Arial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E39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A006A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63D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14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3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il.h.smith@hotmail.co.uk" TargetMode="External"/><Relationship Id="rId2" Type="http://schemas.openxmlformats.org/officeDocument/2006/relationships/hyperlink" Target="http://www.winslowrotary.club" TargetMode="External"/><Relationship Id="rId1" Type="http://schemas.openxmlformats.org/officeDocument/2006/relationships/hyperlink" Target="mailto:neil.h.smith@hotmail.co.uk" TargetMode="External"/><Relationship Id="rId4" Type="http://schemas.openxmlformats.org/officeDocument/2006/relationships/hyperlink" Target="http://www.winslowrotary.clu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il\Documents\Rotary\RCW%20Templates%20&amp;%20Key%20Docs\letterhead-2023_24%20RCW%20%20%20NHS%2027%20Nov%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9a4fbf-9cca-4b46-9604-50df9bc3305d"/>
    <lcf76f155ced4ddcb4097134ff3c332f xmlns="f763349b-6e63-4194-9246-5f48e44fc2a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569276F3DE5448C8E31268962FE91" ma:contentTypeVersion="11" ma:contentTypeDescription="Create a new document." ma:contentTypeScope="" ma:versionID="06dc783a5bda2a514c7785fe45c695c3">
  <xsd:schema xmlns:xsd="http://www.w3.org/2001/XMLSchema" xmlns:xs="http://www.w3.org/2001/XMLSchema" xmlns:p="http://schemas.microsoft.com/office/2006/metadata/properties" xmlns:ns2="f763349b-6e63-4194-9246-5f48e44fc2ae" xmlns:ns3="6a9a4fbf-9cca-4b46-9604-50df9bc3305d" targetNamespace="http://schemas.microsoft.com/office/2006/metadata/properties" ma:root="true" ma:fieldsID="4c6af447ca52bc298182275936e8640e" ns2:_="" ns3:_="">
    <xsd:import namespace="f763349b-6e63-4194-9246-5f48e44fc2ae"/>
    <xsd:import namespace="6a9a4fbf-9cca-4b46-9604-50df9bc33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3349b-6e63-4194-9246-5f48e44fc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7cde45f-413e-4c8e-93ac-7e76f1076a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a4fbf-9cca-4b46-9604-50df9bc3305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e8e1bf-ac4a-4e96-a72b-784a56986b52}" ma:internalName="TaxCatchAll" ma:showField="CatchAllData" ma:web="6a9a4fbf-9cca-4b46-9604-50df9bc33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5DDB8-8282-4856-A81B-E79456ED71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7CB1F-A77C-4ACB-A1AC-D2C15F655657}">
  <ds:schemaRefs>
    <ds:schemaRef ds:uri="http://schemas.microsoft.com/office/2006/metadata/properties"/>
    <ds:schemaRef ds:uri="http://schemas.microsoft.com/office/infopath/2007/PartnerControls"/>
    <ds:schemaRef ds:uri="6a9a4fbf-9cca-4b46-9604-50df9bc3305d"/>
    <ds:schemaRef ds:uri="f763349b-6e63-4194-9246-5f48e44fc2ae"/>
  </ds:schemaRefs>
</ds:datastoreItem>
</file>

<file path=customXml/itemProps3.xml><?xml version="1.0" encoding="utf-8"?>
<ds:datastoreItem xmlns:ds="http://schemas.openxmlformats.org/officeDocument/2006/customXml" ds:itemID="{13F9D10D-A9D6-4B55-8439-6A6E0DD17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3349b-6e63-4194-9246-5f48e44fc2ae"/>
    <ds:schemaRef ds:uri="6a9a4fbf-9cca-4b46-9604-50df9bc33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614B62-DAAB-4960-ACC2-876BFE0D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letterhead-2023_24 RCW   NHS 27 Nov 23.dotx</Template>
  <TotalTime>360</TotalTime>
  <Pages>1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Smith</dc:creator>
  <cp:keywords/>
  <dc:description/>
  <cp:lastModifiedBy>Neil Smith</cp:lastModifiedBy>
  <cp:revision>7</cp:revision>
  <cp:lastPrinted>2024-02-02T18:15:00Z</cp:lastPrinted>
  <dcterms:created xsi:type="dcterms:W3CDTF">2024-07-29T07:47:00Z</dcterms:created>
  <dcterms:modified xsi:type="dcterms:W3CDTF">2024-07-29T22:15:00Z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