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60" w:rsidRPr="00FB7D60" w:rsidRDefault="00A55304" w:rsidP="0020489B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 xml:space="preserve">Club Roles 2024/25 updated </w:t>
      </w:r>
      <w:r w:rsidR="00783962">
        <w:rPr>
          <w:rFonts w:ascii="Arial" w:hAnsi="Arial" w:cs="Arial"/>
          <w:b/>
          <w:sz w:val="28"/>
          <w:szCs w:val="28"/>
          <w:u w:val="single"/>
          <w:lang w:val="en-GB"/>
        </w:rPr>
        <w:t>26</w:t>
      </w:r>
      <w:r w:rsidR="00783962" w:rsidRPr="00783962">
        <w:rPr>
          <w:rFonts w:ascii="Arial" w:hAnsi="Arial" w:cs="Arial"/>
          <w:b/>
          <w:sz w:val="28"/>
          <w:szCs w:val="28"/>
          <w:u w:val="single"/>
          <w:vertAlign w:val="superscript"/>
          <w:lang w:val="en-GB"/>
        </w:rPr>
        <w:t>th</w:t>
      </w:r>
      <w:r w:rsidR="00783962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February 2025</w:t>
      </w:r>
    </w:p>
    <w:p w:rsidR="00FB7D60" w:rsidRPr="00FB7D60" w:rsidRDefault="00FB7D60" w:rsidP="002758A7">
      <w:pPr>
        <w:ind w:left="-709"/>
        <w:rPr>
          <w:rFonts w:ascii="Arial" w:hAnsi="Arial" w:cs="Arial"/>
          <w:lang w:val="en-GB"/>
        </w:rPr>
      </w:pPr>
      <w:r w:rsidRPr="00F8610D">
        <w:rPr>
          <w:rFonts w:ascii="Arial" w:hAnsi="Arial" w:cs="Arial"/>
          <w:b/>
          <w:lang w:val="en-GB"/>
        </w:rPr>
        <w:t>Club Council</w:t>
      </w:r>
      <w:r w:rsidRPr="00FB7D60">
        <w:rPr>
          <w:rFonts w:ascii="Arial" w:hAnsi="Arial" w:cs="Arial"/>
          <w:lang w:val="en-GB"/>
        </w:rPr>
        <w:t xml:space="preserve"> comprises the Club Officers and 3 to 6 Ordinary Club Members.</w:t>
      </w:r>
    </w:p>
    <w:p w:rsidR="002758A7" w:rsidRPr="00FB7D60" w:rsidRDefault="002758A7" w:rsidP="002758A7">
      <w:pPr>
        <w:ind w:left="-709"/>
        <w:rPr>
          <w:rFonts w:ascii="Arial" w:hAnsi="Arial" w:cs="Arial"/>
          <w:b/>
          <w:u w:val="single"/>
          <w:lang w:val="en-GB"/>
        </w:rPr>
      </w:pPr>
      <w:r w:rsidRPr="00FB7D60">
        <w:rPr>
          <w:rFonts w:ascii="Arial" w:hAnsi="Arial" w:cs="Arial"/>
          <w:b/>
          <w:u w:val="single"/>
          <w:lang w:val="en-GB"/>
        </w:rPr>
        <w:t>Officers</w:t>
      </w:r>
    </w:p>
    <w:p w:rsidR="002758A7" w:rsidRPr="00FB7D60" w:rsidRDefault="002758A7" w:rsidP="00C140FF">
      <w:pPr>
        <w:pStyle w:val="ListParagraph"/>
        <w:numPr>
          <w:ilvl w:val="0"/>
          <w:numId w:val="4"/>
        </w:numPr>
        <w:rPr>
          <w:rFonts w:ascii="Arial" w:hAnsi="Arial" w:cs="Arial"/>
          <w:kern w:val="2"/>
          <w14:ligatures w14:val="standardContextual"/>
        </w:rPr>
      </w:pPr>
      <w:r w:rsidRPr="00FB7D60">
        <w:rPr>
          <w:rFonts w:ascii="Arial" w:hAnsi="Arial" w:cs="Arial"/>
          <w:kern w:val="2"/>
          <w14:ligatures w14:val="standardContextual"/>
        </w:rPr>
        <w:t xml:space="preserve">President – </w:t>
      </w:r>
      <w:r w:rsidRPr="00FB7D60">
        <w:rPr>
          <w:rFonts w:ascii="Arial" w:hAnsi="Arial" w:cs="Arial"/>
          <w:b/>
          <w:kern w:val="2"/>
          <w14:ligatures w14:val="standardContextual"/>
        </w:rPr>
        <w:t>Mike King</w:t>
      </w:r>
    </w:p>
    <w:p w:rsidR="002758A7" w:rsidRPr="00FB7D60" w:rsidRDefault="002758A7" w:rsidP="00C140FF">
      <w:pPr>
        <w:pStyle w:val="ListParagraph"/>
        <w:numPr>
          <w:ilvl w:val="0"/>
          <w:numId w:val="4"/>
        </w:numPr>
        <w:rPr>
          <w:rFonts w:ascii="Arial" w:hAnsi="Arial" w:cs="Arial"/>
          <w:kern w:val="2"/>
          <w14:ligatures w14:val="standardContextual"/>
        </w:rPr>
      </w:pPr>
      <w:r w:rsidRPr="00FB7D60">
        <w:rPr>
          <w:rFonts w:ascii="Arial" w:hAnsi="Arial" w:cs="Arial"/>
          <w:kern w:val="2"/>
          <w14:ligatures w14:val="standardContextual"/>
        </w:rPr>
        <w:t xml:space="preserve">President elect – </w:t>
      </w:r>
      <w:r w:rsidRPr="00FB7D60">
        <w:rPr>
          <w:rFonts w:ascii="Arial" w:hAnsi="Arial" w:cs="Arial"/>
          <w:b/>
          <w:kern w:val="2"/>
          <w14:ligatures w14:val="standardContextual"/>
        </w:rPr>
        <w:t>Janette Hannon</w:t>
      </w:r>
      <w:r w:rsidR="00C140FF" w:rsidRPr="00FB7D60">
        <w:rPr>
          <w:rFonts w:ascii="Arial" w:hAnsi="Arial" w:cs="Arial"/>
          <w:b/>
          <w:kern w:val="2"/>
          <w14:ligatures w14:val="standardContextual"/>
        </w:rPr>
        <w:t xml:space="preserve"> </w:t>
      </w:r>
      <w:r w:rsidR="00C140FF" w:rsidRPr="00FB7D60">
        <w:rPr>
          <w:rFonts w:ascii="Arial" w:hAnsi="Arial" w:cs="Arial"/>
          <w:kern w:val="2"/>
          <w14:ligatures w14:val="standardContextual"/>
        </w:rPr>
        <w:t>(Also leads Membership Committee)</w:t>
      </w:r>
    </w:p>
    <w:p w:rsidR="002758A7" w:rsidRPr="00FB7D60" w:rsidRDefault="002758A7" w:rsidP="00C140FF">
      <w:pPr>
        <w:pStyle w:val="ListParagraph"/>
        <w:numPr>
          <w:ilvl w:val="0"/>
          <w:numId w:val="4"/>
        </w:numPr>
        <w:rPr>
          <w:rFonts w:ascii="Arial" w:hAnsi="Arial" w:cs="Arial"/>
          <w:kern w:val="2"/>
          <w14:ligatures w14:val="standardContextual"/>
        </w:rPr>
      </w:pPr>
      <w:r w:rsidRPr="00FB7D60">
        <w:rPr>
          <w:rFonts w:ascii="Arial" w:hAnsi="Arial" w:cs="Arial"/>
          <w:kern w:val="2"/>
          <w14:ligatures w14:val="standardContextual"/>
        </w:rPr>
        <w:t xml:space="preserve">Immediate Past President – </w:t>
      </w:r>
      <w:r w:rsidRPr="00FB7D60">
        <w:rPr>
          <w:rFonts w:ascii="Arial" w:hAnsi="Arial" w:cs="Arial"/>
          <w:b/>
          <w:kern w:val="2"/>
          <w14:ligatures w14:val="standardContextual"/>
        </w:rPr>
        <w:t xml:space="preserve">Peter </w:t>
      </w:r>
      <w:proofErr w:type="spellStart"/>
      <w:r w:rsidRPr="00FB7D60">
        <w:rPr>
          <w:rFonts w:ascii="Arial" w:hAnsi="Arial" w:cs="Arial"/>
          <w:b/>
          <w:kern w:val="2"/>
          <w14:ligatures w14:val="standardContextual"/>
        </w:rPr>
        <w:t>Stanye</w:t>
      </w:r>
      <w:r w:rsidR="00C140FF" w:rsidRPr="00FB7D60">
        <w:rPr>
          <w:rFonts w:ascii="Arial" w:hAnsi="Arial" w:cs="Arial"/>
          <w:b/>
          <w:kern w:val="2"/>
          <w14:ligatures w14:val="standardContextual"/>
        </w:rPr>
        <w:t>r</w:t>
      </w:r>
      <w:proofErr w:type="spellEnd"/>
    </w:p>
    <w:p w:rsidR="002758A7" w:rsidRPr="00FB7D60" w:rsidRDefault="002758A7" w:rsidP="00C140FF">
      <w:pPr>
        <w:pStyle w:val="ListParagraph"/>
        <w:numPr>
          <w:ilvl w:val="0"/>
          <w:numId w:val="4"/>
        </w:numPr>
        <w:rPr>
          <w:rFonts w:ascii="Arial" w:hAnsi="Arial" w:cs="Arial"/>
          <w:b/>
          <w:kern w:val="2"/>
          <w14:ligatures w14:val="standardContextual"/>
        </w:rPr>
      </w:pPr>
      <w:r w:rsidRPr="00FB7D60">
        <w:rPr>
          <w:rFonts w:ascii="Arial" w:hAnsi="Arial" w:cs="Arial"/>
          <w:kern w:val="2"/>
          <w14:ligatures w14:val="standardContextual"/>
        </w:rPr>
        <w:t xml:space="preserve">Secretary – </w:t>
      </w:r>
      <w:r w:rsidRPr="00FB7D60">
        <w:rPr>
          <w:rFonts w:ascii="Arial" w:hAnsi="Arial" w:cs="Arial"/>
          <w:b/>
          <w:kern w:val="2"/>
          <w14:ligatures w14:val="standardContextual"/>
        </w:rPr>
        <w:t>Neil Smith</w:t>
      </w:r>
    </w:p>
    <w:p w:rsidR="002758A7" w:rsidRPr="00FB7D60" w:rsidRDefault="002758A7" w:rsidP="00C140FF">
      <w:pPr>
        <w:pStyle w:val="ListParagraph"/>
        <w:numPr>
          <w:ilvl w:val="0"/>
          <w:numId w:val="4"/>
        </w:numPr>
        <w:rPr>
          <w:rFonts w:ascii="Arial" w:hAnsi="Arial" w:cs="Arial"/>
          <w:kern w:val="2"/>
          <w14:ligatures w14:val="standardContextual"/>
        </w:rPr>
      </w:pPr>
      <w:r w:rsidRPr="00FB7D60">
        <w:rPr>
          <w:rFonts w:ascii="Arial" w:hAnsi="Arial" w:cs="Arial"/>
          <w:kern w:val="2"/>
          <w14:ligatures w14:val="standardContextual"/>
        </w:rPr>
        <w:t xml:space="preserve">Treasurer – </w:t>
      </w:r>
      <w:r w:rsidRPr="00FB7D60">
        <w:rPr>
          <w:rFonts w:ascii="Arial" w:hAnsi="Arial" w:cs="Arial"/>
          <w:b/>
          <w:kern w:val="2"/>
          <w14:ligatures w14:val="standardContextual"/>
        </w:rPr>
        <w:t xml:space="preserve">Bob </w:t>
      </w:r>
      <w:proofErr w:type="spellStart"/>
      <w:r w:rsidRPr="00FB7D60">
        <w:rPr>
          <w:rFonts w:ascii="Arial" w:hAnsi="Arial" w:cs="Arial"/>
          <w:b/>
          <w:kern w:val="2"/>
          <w14:ligatures w14:val="standardContextual"/>
        </w:rPr>
        <w:t>Carvey</w:t>
      </w:r>
      <w:proofErr w:type="spellEnd"/>
    </w:p>
    <w:p w:rsidR="000E1912" w:rsidRPr="00F8610D" w:rsidRDefault="002758A7" w:rsidP="000E1912">
      <w:pPr>
        <w:ind w:left="-709"/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</w:pPr>
      <w:r w:rsidRPr="00F8610D"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  <w:t>Ordinary Members</w:t>
      </w:r>
      <w:r w:rsidR="000E1912" w:rsidRPr="00F8610D"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  <w:t xml:space="preserve"> of Council</w:t>
      </w:r>
    </w:p>
    <w:p w:rsidR="000E1912" w:rsidRPr="00FB7D60" w:rsidRDefault="000E1912" w:rsidP="00C140FF">
      <w:pPr>
        <w:pStyle w:val="ListParagraph"/>
        <w:numPr>
          <w:ilvl w:val="0"/>
          <w:numId w:val="5"/>
        </w:numPr>
        <w:rPr>
          <w:rFonts w:ascii="Arial" w:hAnsi="Arial" w:cs="Arial"/>
          <w:b/>
          <w:kern w:val="2"/>
          <w14:ligatures w14:val="standardContextual"/>
        </w:rPr>
      </w:pPr>
      <w:r w:rsidRPr="00FB7D60">
        <w:rPr>
          <w:rFonts w:ascii="Arial" w:hAnsi="Arial" w:cs="Arial"/>
          <w:b/>
          <w:kern w:val="2"/>
          <w14:ligatures w14:val="standardContextual"/>
        </w:rPr>
        <w:t>Charles Chaney</w:t>
      </w:r>
      <w:r w:rsidR="00C140FF" w:rsidRPr="00FB7D60">
        <w:rPr>
          <w:rFonts w:ascii="Arial" w:hAnsi="Arial" w:cs="Arial"/>
          <w:b/>
          <w:kern w:val="2"/>
          <w14:ligatures w14:val="standardContextual"/>
        </w:rPr>
        <w:t xml:space="preserve"> </w:t>
      </w:r>
      <w:r w:rsidR="00A55304">
        <w:rPr>
          <w:rFonts w:ascii="Arial" w:hAnsi="Arial" w:cs="Arial"/>
          <w:kern w:val="2"/>
          <w14:ligatures w14:val="standardContextual"/>
        </w:rPr>
        <w:t>(</w:t>
      </w:r>
      <w:r w:rsidR="00783962">
        <w:rPr>
          <w:rFonts w:ascii="Arial" w:hAnsi="Arial" w:cs="Arial"/>
          <w:kern w:val="2"/>
          <w14:ligatures w14:val="standardContextual"/>
        </w:rPr>
        <w:t>Also c</w:t>
      </w:r>
      <w:r w:rsidR="00A55304">
        <w:rPr>
          <w:rFonts w:ascii="Arial" w:hAnsi="Arial" w:cs="Arial"/>
          <w:kern w:val="2"/>
          <w14:ligatures w14:val="standardContextual"/>
        </w:rPr>
        <w:t>hairs</w:t>
      </w:r>
      <w:r w:rsidR="00C140FF" w:rsidRPr="00FB7D60">
        <w:rPr>
          <w:rFonts w:ascii="Arial" w:hAnsi="Arial" w:cs="Arial"/>
          <w:kern w:val="2"/>
          <w14:ligatures w14:val="standardContextual"/>
        </w:rPr>
        <w:t xml:space="preserve"> PR</w:t>
      </w:r>
      <w:r w:rsidR="00A55304">
        <w:rPr>
          <w:rFonts w:ascii="Arial" w:hAnsi="Arial" w:cs="Arial"/>
          <w:kern w:val="2"/>
          <w14:ligatures w14:val="standardContextual"/>
        </w:rPr>
        <w:t xml:space="preserve"> Service Committee</w:t>
      </w:r>
      <w:r w:rsidR="00C140FF" w:rsidRPr="00FB7D60">
        <w:rPr>
          <w:rFonts w:ascii="Arial" w:hAnsi="Arial" w:cs="Arial"/>
          <w:kern w:val="2"/>
          <w14:ligatures w14:val="standardContextual"/>
        </w:rPr>
        <w:t>)</w:t>
      </w:r>
    </w:p>
    <w:p w:rsidR="000E1912" w:rsidRPr="00FB7D60" w:rsidRDefault="000E1912" w:rsidP="00C140FF">
      <w:pPr>
        <w:pStyle w:val="ListParagraph"/>
        <w:numPr>
          <w:ilvl w:val="0"/>
          <w:numId w:val="5"/>
        </w:numPr>
        <w:rPr>
          <w:rFonts w:ascii="Arial" w:hAnsi="Arial" w:cs="Arial"/>
          <w:b/>
          <w:kern w:val="2"/>
          <w14:ligatures w14:val="standardContextual"/>
        </w:rPr>
      </w:pPr>
      <w:r w:rsidRPr="00FB7D60">
        <w:rPr>
          <w:rFonts w:ascii="Arial" w:hAnsi="Arial" w:cs="Arial"/>
          <w:b/>
          <w:kern w:val="2"/>
          <w14:ligatures w14:val="standardContextual"/>
        </w:rPr>
        <w:t>Gary Eastman</w:t>
      </w:r>
      <w:r w:rsidR="00C140FF" w:rsidRPr="00FB7D60">
        <w:rPr>
          <w:rFonts w:ascii="Arial" w:hAnsi="Arial" w:cs="Arial"/>
          <w:b/>
          <w:kern w:val="2"/>
          <w14:ligatures w14:val="standardContextual"/>
        </w:rPr>
        <w:t xml:space="preserve"> </w:t>
      </w:r>
      <w:r w:rsidR="00A55304">
        <w:rPr>
          <w:rFonts w:ascii="Arial" w:hAnsi="Arial" w:cs="Arial"/>
          <w:kern w:val="2"/>
          <w14:ligatures w14:val="standardContextual"/>
        </w:rPr>
        <w:t>(</w:t>
      </w:r>
      <w:r w:rsidR="00783962">
        <w:rPr>
          <w:rFonts w:ascii="Arial" w:hAnsi="Arial" w:cs="Arial"/>
          <w:kern w:val="2"/>
          <w14:ligatures w14:val="standardContextual"/>
        </w:rPr>
        <w:t>Also c</w:t>
      </w:r>
      <w:r w:rsidR="00A55304">
        <w:rPr>
          <w:rFonts w:ascii="Arial" w:hAnsi="Arial" w:cs="Arial"/>
          <w:kern w:val="2"/>
          <w14:ligatures w14:val="standardContextual"/>
        </w:rPr>
        <w:t>hair</w:t>
      </w:r>
      <w:r w:rsidR="00C140FF" w:rsidRPr="00FB7D60">
        <w:rPr>
          <w:rFonts w:ascii="Arial" w:hAnsi="Arial" w:cs="Arial"/>
          <w:kern w:val="2"/>
          <w14:ligatures w14:val="standardContextual"/>
        </w:rPr>
        <w:t>s International Service</w:t>
      </w:r>
      <w:r w:rsidR="00FB7D60" w:rsidRPr="00FB7D60">
        <w:rPr>
          <w:rFonts w:ascii="Arial" w:hAnsi="Arial" w:cs="Arial"/>
          <w:kern w:val="2"/>
          <w14:ligatures w14:val="standardContextual"/>
        </w:rPr>
        <w:t xml:space="preserve">, </w:t>
      </w:r>
      <w:r w:rsidR="00C140FF" w:rsidRPr="00FB7D60">
        <w:rPr>
          <w:rFonts w:ascii="Arial" w:hAnsi="Arial" w:cs="Arial"/>
          <w:kern w:val="2"/>
          <w14:ligatures w14:val="standardContextual"/>
        </w:rPr>
        <w:t>Foundation</w:t>
      </w:r>
      <w:r w:rsidR="00FB7D60" w:rsidRPr="00FB7D60">
        <w:rPr>
          <w:rFonts w:ascii="Arial" w:hAnsi="Arial" w:cs="Arial"/>
          <w:kern w:val="2"/>
          <w14:ligatures w14:val="standardContextual"/>
        </w:rPr>
        <w:t xml:space="preserve"> and Festival of Voices</w:t>
      </w:r>
      <w:r w:rsidR="00A55304">
        <w:rPr>
          <w:rFonts w:ascii="Arial" w:hAnsi="Arial" w:cs="Arial"/>
          <w:kern w:val="2"/>
          <w14:ligatures w14:val="standardContextual"/>
        </w:rPr>
        <w:t xml:space="preserve"> Committees</w:t>
      </w:r>
      <w:r w:rsidR="00C140FF" w:rsidRPr="00FB7D60">
        <w:rPr>
          <w:rFonts w:ascii="Arial" w:hAnsi="Arial" w:cs="Arial"/>
          <w:kern w:val="2"/>
          <w14:ligatures w14:val="standardContextual"/>
        </w:rPr>
        <w:t>)</w:t>
      </w:r>
    </w:p>
    <w:p w:rsidR="000E1912" w:rsidRPr="00FB7D60" w:rsidRDefault="000E1912" w:rsidP="00C140FF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FB7D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>Jo Gower</w:t>
      </w:r>
      <w:r w:rsidR="00C140FF" w:rsidRPr="00FB7D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 xml:space="preserve"> (</w:t>
      </w:r>
      <w:r w:rsidR="00783962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 xml:space="preserve">Also </w:t>
      </w:r>
      <w:r w:rsidR="00783962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c</w:t>
      </w:r>
      <w:r w:rsidR="00A55304" w:rsidRPr="0020489B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hairs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Programme</w:t>
      </w:r>
      <w:r w:rsidR="00A55304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Committee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)</w:t>
      </w:r>
    </w:p>
    <w:p w:rsidR="000E1912" w:rsidRPr="00FB7D60" w:rsidRDefault="000E1912" w:rsidP="00C140FF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FB7D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>Denise Myers</w:t>
      </w:r>
      <w:r w:rsidR="00C140FF" w:rsidRPr="00FB7D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 xml:space="preserve"> 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(</w:t>
      </w:r>
      <w:r w:rsidR="00783962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Also c</w:t>
      </w:r>
      <w:r w:rsidR="00A55304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hairs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Community Service</w:t>
      </w:r>
      <w:r w:rsidR="00A55304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Committee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)</w:t>
      </w:r>
    </w:p>
    <w:p w:rsidR="000E1912" w:rsidRPr="00FB7D60" w:rsidRDefault="000E1912" w:rsidP="00C140FF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</w:pPr>
      <w:r w:rsidRPr="00FB7D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>Martin Paul</w:t>
      </w:r>
      <w:r w:rsidR="00C140FF" w:rsidRPr="00FB7D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en-GB"/>
        </w:rPr>
        <w:t xml:space="preserve"> </w:t>
      </w:r>
      <w:r w:rsidR="00A55304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(</w:t>
      </w:r>
      <w:r w:rsidR="00783962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Also c</w:t>
      </w:r>
      <w:r w:rsidR="00A55304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hairs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Youth Service</w:t>
      </w:r>
      <w:r w:rsidR="00A55304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 Committee</w:t>
      </w:r>
      <w:r w:rsidR="00C140FF" w:rsidRPr="00FB7D60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)</w:t>
      </w:r>
    </w:p>
    <w:p w:rsidR="00C140FF" w:rsidRPr="00FB7D60" w:rsidRDefault="00C140FF" w:rsidP="002758A7">
      <w:pPr>
        <w:ind w:left="-709"/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</w:pPr>
      <w:r w:rsidRPr="00FB7D60"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  <w:t xml:space="preserve">Service Committees and </w:t>
      </w:r>
      <w:r w:rsidR="00F8610D"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  <w:t xml:space="preserve">Other </w:t>
      </w:r>
      <w:r w:rsidRPr="00FB7D60">
        <w:rPr>
          <w:rFonts w:ascii="Arial" w:eastAsiaTheme="minorHAnsi" w:hAnsi="Arial" w:cs="Arial"/>
          <w:b/>
          <w:kern w:val="2"/>
          <w:u w:val="single"/>
          <w:lang w:val="en-GB"/>
          <w14:ligatures w14:val="standardContextual"/>
        </w:rPr>
        <w:t>Leads</w:t>
      </w:r>
    </w:p>
    <w:p w:rsidR="0020489B" w:rsidRPr="00FB7D60" w:rsidRDefault="0020489B" w:rsidP="0020489B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Community </w:t>
      </w:r>
      <w:r w:rsidRPr="00FB7D60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Service</w:t>
      </w:r>
      <w:r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Committee:</w:t>
      </w:r>
    </w:p>
    <w:p w:rsidR="0020489B" w:rsidRPr="00666422" w:rsidRDefault="0020489B" w:rsidP="0020489B">
      <w:pPr>
        <w:pStyle w:val="ListParagraph"/>
        <w:numPr>
          <w:ilvl w:val="0"/>
          <w:numId w:val="6"/>
        </w:numPr>
        <w:rPr>
          <w:rFonts w:ascii="Arial" w:hAnsi="Arial" w:cs="Arial"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Denise Myers</w:t>
      </w:r>
      <w:r w:rsidR="00783962">
        <w:rPr>
          <w:rFonts w:ascii="Arial" w:hAnsi="Arial" w:cs="Arial"/>
          <w:b/>
          <w:kern w:val="2"/>
          <w:u w:val="single"/>
          <w14:ligatures w14:val="standardContextual"/>
        </w:rPr>
        <w:t>;</w:t>
      </w:r>
      <w:r w:rsidRPr="00837357">
        <w:rPr>
          <w:rFonts w:ascii="Arial" w:hAnsi="Arial" w:cs="Arial"/>
          <w:b/>
          <w:kern w:val="2"/>
          <w14:ligatures w14:val="standardContextual"/>
        </w:rPr>
        <w:t xml:space="preserve">, </w:t>
      </w:r>
      <w:r w:rsidRPr="00666422">
        <w:rPr>
          <w:rFonts w:ascii="Arial" w:hAnsi="Arial" w:cs="Arial"/>
          <w:kern w:val="2"/>
          <w14:ligatures w14:val="standardContextual"/>
        </w:rPr>
        <w:t>Steve Boardman</w:t>
      </w:r>
      <w:r w:rsidR="00783962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</w:t>
      </w:r>
      <w:r w:rsidR="00783962">
        <w:rPr>
          <w:rFonts w:ascii="Arial" w:hAnsi="Arial" w:cs="Arial"/>
          <w:kern w:val="2"/>
          <w14:ligatures w14:val="standardContextual"/>
        </w:rPr>
        <w:t xml:space="preserve">Trevor Bryant; </w:t>
      </w:r>
      <w:r w:rsidRPr="00666422">
        <w:rPr>
          <w:rFonts w:ascii="Arial" w:hAnsi="Arial" w:cs="Arial"/>
          <w:kern w:val="2"/>
          <w14:ligatures w14:val="standardContextual"/>
        </w:rPr>
        <w:t>Pat Curtis</w:t>
      </w:r>
      <w:r w:rsidR="00783962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Penny Davis</w:t>
      </w:r>
      <w:r w:rsidR="00783962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</w:t>
      </w:r>
      <w:r w:rsidR="00783962">
        <w:rPr>
          <w:rFonts w:ascii="Arial" w:hAnsi="Arial" w:cs="Arial"/>
          <w:kern w:val="2"/>
          <w14:ligatures w14:val="standardContextual"/>
        </w:rPr>
        <w:t xml:space="preserve">June Dixon; </w:t>
      </w:r>
      <w:r w:rsidRPr="00666422">
        <w:rPr>
          <w:rFonts w:ascii="Arial" w:hAnsi="Arial" w:cs="Arial"/>
          <w:kern w:val="2"/>
          <w14:ligatures w14:val="standardContextual"/>
        </w:rPr>
        <w:t xml:space="preserve">Peter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Gellatley</w:t>
      </w:r>
      <w:proofErr w:type="spellEnd"/>
    </w:p>
    <w:p w:rsidR="00C140FF" w:rsidRPr="00FB7D60" w:rsidRDefault="002758A7" w:rsidP="00C140FF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International</w:t>
      </w:r>
      <w:r w:rsidR="006F358A" w:rsidRPr="00FB7D60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Service </w:t>
      </w: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/</w:t>
      </w:r>
      <w:r w:rsidR="006F358A" w:rsidRPr="00FB7D60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</w:t>
      </w: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Foundation </w:t>
      </w:r>
      <w:r w:rsidR="00A55304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Committees:</w:t>
      </w:r>
    </w:p>
    <w:p w:rsidR="00C140FF" w:rsidRPr="00837357" w:rsidRDefault="002758A7" w:rsidP="006F358A">
      <w:pPr>
        <w:pStyle w:val="ListParagraph"/>
        <w:numPr>
          <w:ilvl w:val="0"/>
          <w:numId w:val="6"/>
        </w:numPr>
        <w:rPr>
          <w:rFonts w:ascii="Arial" w:hAnsi="Arial" w:cs="Arial"/>
          <w:b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Gary Eastman</w:t>
      </w:r>
      <w:r w:rsidR="00783962">
        <w:rPr>
          <w:rFonts w:ascii="Arial" w:hAnsi="Arial" w:cs="Arial"/>
          <w:b/>
          <w:kern w:val="2"/>
          <w:u w:val="single"/>
          <w14:ligatures w14:val="standardContextual"/>
        </w:rPr>
        <w:t>;</w:t>
      </w:r>
      <w:r w:rsidRPr="00837357">
        <w:rPr>
          <w:rFonts w:ascii="Arial" w:hAnsi="Arial" w:cs="Arial"/>
          <w:b/>
          <w:kern w:val="2"/>
          <w14:ligatures w14:val="standardContextual"/>
        </w:rPr>
        <w:t xml:space="preserve"> </w:t>
      </w:r>
      <w:r w:rsidR="00551835">
        <w:rPr>
          <w:rFonts w:ascii="Arial" w:hAnsi="Arial" w:cs="Arial"/>
          <w:kern w:val="2"/>
          <w14:ligatures w14:val="standardContextual"/>
        </w:rPr>
        <w:t xml:space="preserve"> Nigel Buck; Stuart Dixon; </w:t>
      </w:r>
      <w:r w:rsidRPr="00666422">
        <w:rPr>
          <w:rFonts w:ascii="Arial" w:hAnsi="Arial" w:cs="Arial"/>
          <w:kern w:val="2"/>
          <w14:ligatures w14:val="standardContextual"/>
        </w:rPr>
        <w:t xml:space="preserve">Frank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Donlon</w:t>
      </w:r>
      <w:proofErr w:type="spellEnd"/>
      <w:r w:rsidR="00783962">
        <w:rPr>
          <w:rFonts w:ascii="Arial" w:hAnsi="Arial" w:cs="Arial"/>
          <w:kern w:val="2"/>
          <w14:ligatures w14:val="standardContextual"/>
        </w:rPr>
        <w:t>; Pete Snook;</w:t>
      </w:r>
      <w:r w:rsidR="000007A7">
        <w:rPr>
          <w:rFonts w:ascii="Arial" w:hAnsi="Arial" w:cs="Arial"/>
          <w:kern w:val="2"/>
          <w14:ligatures w14:val="standardContextual"/>
        </w:rPr>
        <w:t xml:space="preserve"> </w:t>
      </w:r>
      <w:r w:rsidR="00783962">
        <w:rPr>
          <w:rFonts w:ascii="Arial" w:hAnsi="Arial" w:cs="Arial"/>
          <w:kern w:val="2"/>
          <w14:ligatures w14:val="standardContextual"/>
        </w:rPr>
        <w:t>Penny Watts</w:t>
      </w:r>
    </w:p>
    <w:p w:rsidR="0020489B" w:rsidRPr="00837357" w:rsidRDefault="0020489B" w:rsidP="0020489B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Membership</w:t>
      </w:r>
      <w:r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Service Committee</w:t>
      </w:r>
    </w:p>
    <w:p w:rsidR="0020489B" w:rsidRPr="00837357" w:rsidRDefault="0020489B" w:rsidP="0020489B">
      <w:pPr>
        <w:pStyle w:val="ListParagraph"/>
        <w:numPr>
          <w:ilvl w:val="0"/>
          <w:numId w:val="6"/>
        </w:numPr>
        <w:rPr>
          <w:rFonts w:ascii="Arial" w:hAnsi="Arial" w:cs="Arial"/>
          <w:b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Janette Hannon</w:t>
      </w:r>
      <w:r w:rsidR="00783962">
        <w:rPr>
          <w:rFonts w:ascii="Arial" w:hAnsi="Arial" w:cs="Arial"/>
          <w:b/>
          <w:kern w:val="2"/>
          <w:u w:val="single"/>
          <w14:ligatures w14:val="standardContextual"/>
        </w:rPr>
        <w:t>;</w:t>
      </w:r>
      <w:r w:rsidRPr="00837357">
        <w:rPr>
          <w:rFonts w:ascii="Arial" w:hAnsi="Arial" w:cs="Arial"/>
          <w:b/>
          <w:kern w:val="2"/>
          <w14:ligatures w14:val="standardContextual"/>
        </w:rPr>
        <w:t xml:space="preserve"> Jenifer Cameron</w:t>
      </w:r>
    </w:p>
    <w:p w:rsidR="0020489B" w:rsidRPr="00FB7D60" w:rsidRDefault="0020489B" w:rsidP="0020489B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Programme</w:t>
      </w:r>
      <w:r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Committee</w:t>
      </w:r>
    </w:p>
    <w:p w:rsidR="0020489B" w:rsidRPr="00666422" w:rsidRDefault="0020489B" w:rsidP="0020489B">
      <w:pPr>
        <w:pStyle w:val="ListParagraph"/>
        <w:numPr>
          <w:ilvl w:val="0"/>
          <w:numId w:val="6"/>
        </w:numPr>
        <w:rPr>
          <w:rFonts w:ascii="Arial" w:hAnsi="Arial" w:cs="Arial"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Jo Gower</w:t>
      </w:r>
      <w:r w:rsidR="00783962">
        <w:rPr>
          <w:rFonts w:ascii="Arial" w:hAnsi="Arial" w:cs="Arial"/>
          <w:b/>
          <w:kern w:val="2"/>
          <w14:ligatures w14:val="standardContextual"/>
        </w:rPr>
        <w:t>;</w:t>
      </w:r>
      <w:r w:rsidRPr="00837357">
        <w:rPr>
          <w:rFonts w:ascii="Arial" w:hAnsi="Arial" w:cs="Arial"/>
          <w:b/>
          <w:kern w:val="2"/>
          <w14:ligatures w14:val="standardContextual"/>
        </w:rPr>
        <w:t xml:space="preserve"> </w:t>
      </w:r>
      <w:r w:rsidRPr="00666422">
        <w:rPr>
          <w:rFonts w:ascii="Arial" w:hAnsi="Arial" w:cs="Arial"/>
          <w:kern w:val="2"/>
          <w14:ligatures w14:val="standardContextual"/>
        </w:rPr>
        <w:t xml:space="preserve">Chris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Brockbank</w:t>
      </w:r>
      <w:proofErr w:type="spellEnd"/>
      <w:r w:rsidRPr="00666422">
        <w:rPr>
          <w:rFonts w:ascii="Arial" w:hAnsi="Arial" w:cs="Arial"/>
          <w:kern w:val="2"/>
          <w14:ligatures w14:val="standardContextual"/>
        </w:rPr>
        <w:t xml:space="preserve"> (</w:t>
      </w:r>
      <w:r w:rsidR="00666422">
        <w:rPr>
          <w:rFonts w:ascii="Arial" w:hAnsi="Arial" w:cs="Arial"/>
          <w:kern w:val="2"/>
          <w14:ligatures w14:val="standardContextual"/>
        </w:rPr>
        <w:t>and</w:t>
      </w:r>
      <w:r w:rsidRPr="00666422">
        <w:rPr>
          <w:rFonts w:ascii="Arial" w:hAnsi="Arial" w:cs="Arial"/>
          <w:kern w:val="2"/>
          <w14:ligatures w14:val="standardContextual"/>
        </w:rPr>
        <w:t xml:space="preserve"> </w:t>
      </w:r>
      <w:r w:rsidR="00666422">
        <w:rPr>
          <w:rFonts w:ascii="Arial" w:hAnsi="Arial" w:cs="Arial"/>
          <w:kern w:val="2"/>
          <w14:ligatures w14:val="standardContextual"/>
        </w:rPr>
        <w:t>extra help on spe</w:t>
      </w:r>
      <w:r w:rsidR="003C6137">
        <w:rPr>
          <w:rFonts w:ascii="Arial" w:hAnsi="Arial" w:cs="Arial"/>
          <w:kern w:val="2"/>
          <w14:ligatures w14:val="standardContextual"/>
        </w:rPr>
        <w:t>aker evenings – Jo to coordinat</w:t>
      </w:r>
      <w:r w:rsidR="00666422">
        <w:rPr>
          <w:rFonts w:ascii="Arial" w:hAnsi="Arial" w:cs="Arial"/>
          <w:kern w:val="2"/>
          <w14:ligatures w14:val="standardContextual"/>
        </w:rPr>
        <w:t>e</w:t>
      </w:r>
      <w:r w:rsidR="003C6137">
        <w:rPr>
          <w:rFonts w:ascii="Arial" w:hAnsi="Arial" w:cs="Arial"/>
          <w:kern w:val="2"/>
          <w14:ligatures w14:val="standardContextual"/>
        </w:rPr>
        <w:t>)</w:t>
      </w:r>
    </w:p>
    <w:p w:rsidR="00C140FF" w:rsidRPr="00837357" w:rsidRDefault="002758A7" w:rsidP="00C140FF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Public Relations </w:t>
      </w:r>
      <w:r w:rsidR="00A55304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Committee:</w:t>
      </w:r>
    </w:p>
    <w:p w:rsidR="00C140FF" w:rsidRPr="00666422" w:rsidRDefault="002758A7" w:rsidP="006F358A">
      <w:pPr>
        <w:pStyle w:val="ListParagraph"/>
        <w:numPr>
          <w:ilvl w:val="0"/>
          <w:numId w:val="6"/>
        </w:numPr>
        <w:rPr>
          <w:rFonts w:ascii="Arial" w:hAnsi="Arial" w:cs="Arial"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Charles Chaney</w:t>
      </w:r>
      <w:r w:rsidR="00783962">
        <w:rPr>
          <w:rFonts w:ascii="Arial" w:hAnsi="Arial" w:cs="Arial"/>
          <w:b/>
          <w:kern w:val="2"/>
          <w:u w:val="single"/>
          <w14:ligatures w14:val="standardContextual"/>
        </w:rPr>
        <w:t>;</w:t>
      </w:r>
      <w:r w:rsidR="00783962">
        <w:rPr>
          <w:rFonts w:ascii="Arial" w:hAnsi="Arial" w:cs="Arial"/>
          <w:kern w:val="2"/>
          <w14:ligatures w14:val="standardContextual"/>
        </w:rPr>
        <w:t xml:space="preserve"> Chris Brown; Jo Cunningham; R</w:t>
      </w:r>
      <w:r w:rsidRPr="00666422">
        <w:rPr>
          <w:rFonts w:ascii="Arial" w:hAnsi="Arial" w:cs="Arial"/>
          <w:kern w:val="2"/>
          <w14:ligatures w14:val="standardContextual"/>
        </w:rPr>
        <w:t>obert Firbank,</w:t>
      </w:r>
      <w:r w:rsidR="00783962">
        <w:rPr>
          <w:rFonts w:ascii="Arial" w:hAnsi="Arial" w:cs="Arial"/>
          <w:kern w:val="2"/>
          <w14:ligatures w14:val="standardContextual"/>
        </w:rPr>
        <w:t xml:space="preserve"> Chris Hooper; Wally </w:t>
      </w:r>
      <w:proofErr w:type="spellStart"/>
      <w:r w:rsidR="00783962">
        <w:rPr>
          <w:rFonts w:ascii="Arial" w:hAnsi="Arial" w:cs="Arial"/>
          <w:kern w:val="2"/>
          <w14:ligatures w14:val="standardContextual"/>
        </w:rPr>
        <w:t>Weingart</w:t>
      </w:r>
      <w:proofErr w:type="spellEnd"/>
    </w:p>
    <w:p w:rsidR="00666422" w:rsidRDefault="002758A7" w:rsidP="00666422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Youth </w:t>
      </w:r>
      <w:r w:rsidR="006F358A" w:rsidRPr="00FB7D60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Service</w:t>
      </w:r>
      <w:r w:rsidR="00A55304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Committee:</w:t>
      </w:r>
    </w:p>
    <w:p w:rsidR="00666422" w:rsidRPr="00666422" w:rsidRDefault="002758A7" w:rsidP="00666422">
      <w:pPr>
        <w:pStyle w:val="ListParagraph"/>
        <w:numPr>
          <w:ilvl w:val="0"/>
          <w:numId w:val="6"/>
        </w:numPr>
        <w:rPr>
          <w:rFonts w:ascii="Arial" w:hAnsi="Arial" w:cs="Arial"/>
          <w:bCs/>
          <w:kern w:val="2"/>
          <w14:ligatures w14:val="standardContextual"/>
        </w:rPr>
      </w:pPr>
      <w:r w:rsidRPr="00666422">
        <w:rPr>
          <w:rFonts w:ascii="Arial" w:hAnsi="Arial" w:cs="Arial"/>
          <w:b/>
          <w:kern w:val="2"/>
          <w:u w:val="single"/>
          <w14:ligatures w14:val="standardContextual"/>
        </w:rPr>
        <w:lastRenderedPageBreak/>
        <w:t>Martin Paul</w:t>
      </w:r>
      <w:r w:rsidR="00551835">
        <w:rPr>
          <w:rFonts w:ascii="Arial" w:hAnsi="Arial" w:cs="Arial"/>
          <w:b/>
          <w:kern w:val="2"/>
          <w:u w:val="single"/>
          <w14:ligatures w14:val="standardContextual"/>
        </w:rPr>
        <w:t>;</w:t>
      </w:r>
      <w:r w:rsidRPr="00666422">
        <w:rPr>
          <w:rFonts w:ascii="Arial" w:hAnsi="Arial" w:cs="Arial"/>
          <w:b/>
          <w:kern w:val="2"/>
          <w14:ligatures w14:val="standardContextual"/>
        </w:rPr>
        <w:t xml:space="preserve"> </w:t>
      </w:r>
      <w:r w:rsidRPr="00666422">
        <w:rPr>
          <w:rFonts w:ascii="Arial" w:hAnsi="Arial" w:cs="Arial"/>
          <w:kern w:val="2"/>
          <w14:ligatures w14:val="standardContextual"/>
        </w:rPr>
        <w:t xml:space="preserve">Paul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Cresswell</w:t>
      </w:r>
      <w:proofErr w:type="spellEnd"/>
      <w:r w:rsidR="00551835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Philip Derbyshire</w:t>
      </w:r>
      <w:r w:rsidR="00551835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Don James</w:t>
      </w:r>
      <w:r w:rsidR="00551835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Tim Mills</w:t>
      </w:r>
      <w:r w:rsidR="00551835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Wilf Moore</w:t>
      </w:r>
      <w:r w:rsidR="00551835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Lucy Ralph</w:t>
      </w:r>
      <w:r w:rsidR="00551835">
        <w:rPr>
          <w:rFonts w:ascii="Arial" w:hAnsi="Arial" w:cs="Arial"/>
          <w:kern w:val="2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Chandra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Shekar</w:t>
      </w:r>
      <w:proofErr w:type="spellEnd"/>
    </w:p>
    <w:p w:rsidR="006F358A" w:rsidRPr="00666422" w:rsidRDefault="002758A7" w:rsidP="00666422">
      <w:pPr>
        <w:ind w:left="-349"/>
        <w:rPr>
          <w:rFonts w:ascii="Arial" w:hAnsi="Arial" w:cs="Arial"/>
          <w:b/>
          <w:bCs/>
          <w:kern w:val="2"/>
          <w14:ligatures w14:val="standardContextual"/>
        </w:rPr>
      </w:pPr>
      <w:r w:rsidRPr="00666422">
        <w:rPr>
          <w:rFonts w:ascii="Arial" w:hAnsi="Arial" w:cs="Arial"/>
          <w:b/>
          <w:bCs/>
          <w:kern w:val="2"/>
          <w14:ligatures w14:val="standardContextual"/>
        </w:rPr>
        <w:t>Events</w:t>
      </w:r>
      <w:r w:rsidR="00A55304" w:rsidRPr="00666422">
        <w:rPr>
          <w:rFonts w:ascii="Arial" w:hAnsi="Arial" w:cs="Arial"/>
          <w:b/>
          <w:bCs/>
          <w:kern w:val="2"/>
          <w14:ligatures w14:val="standardContextual"/>
        </w:rPr>
        <w:t xml:space="preserve"> Officer</w:t>
      </w:r>
    </w:p>
    <w:p w:rsidR="006F358A" w:rsidRPr="00837357" w:rsidRDefault="002758A7" w:rsidP="00B73EB4">
      <w:pPr>
        <w:pStyle w:val="ListParagraph"/>
        <w:numPr>
          <w:ilvl w:val="0"/>
          <w:numId w:val="6"/>
        </w:numPr>
        <w:rPr>
          <w:rFonts w:ascii="Arial" w:hAnsi="Arial" w:cs="Arial"/>
          <w:b/>
          <w:kern w:val="2"/>
          <w:u w:val="single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Graham Wylie</w:t>
      </w:r>
    </w:p>
    <w:p w:rsidR="006F358A" w:rsidRPr="00837357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Compliance</w:t>
      </w:r>
      <w:r w:rsidR="00A55304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Officer</w:t>
      </w:r>
    </w:p>
    <w:p w:rsidR="006F358A" w:rsidRPr="003C6137" w:rsidRDefault="002758A7" w:rsidP="00B73EB4">
      <w:pPr>
        <w:pStyle w:val="ListParagraph"/>
        <w:numPr>
          <w:ilvl w:val="0"/>
          <w:numId w:val="6"/>
        </w:numPr>
        <w:rPr>
          <w:rFonts w:ascii="Arial" w:hAnsi="Arial" w:cs="Arial"/>
          <w:b/>
          <w:kern w:val="2"/>
          <w:u w:val="single"/>
          <w14:ligatures w14:val="standardContextual"/>
        </w:rPr>
      </w:pPr>
      <w:r w:rsidRPr="003C6137">
        <w:rPr>
          <w:rFonts w:ascii="Arial" w:hAnsi="Arial" w:cs="Arial"/>
          <w:b/>
          <w:kern w:val="2"/>
          <w:u w:val="single"/>
          <w14:ligatures w14:val="standardContextual"/>
        </w:rPr>
        <w:t>Charles Gardner</w:t>
      </w:r>
    </w:p>
    <w:p w:rsidR="006F358A" w:rsidRPr="00FB7D60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Welfare</w:t>
      </w:r>
      <w:r w:rsidR="00A55304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Officer</w:t>
      </w:r>
    </w:p>
    <w:p w:rsidR="006F358A" w:rsidRPr="00837357" w:rsidRDefault="002758A7" w:rsidP="00B73EB4">
      <w:pPr>
        <w:pStyle w:val="ListParagraph"/>
        <w:numPr>
          <w:ilvl w:val="0"/>
          <w:numId w:val="6"/>
        </w:numPr>
        <w:rPr>
          <w:rFonts w:ascii="Arial" w:hAnsi="Arial" w:cs="Arial"/>
          <w:b/>
          <w:kern w:val="2"/>
          <w:u w:val="single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Pat Curtis</w:t>
      </w:r>
    </w:p>
    <w:p w:rsidR="006F358A" w:rsidRPr="00FB7D60" w:rsidRDefault="006F358A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FB7D60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RCWTF </w:t>
      </w:r>
      <w:r w:rsidR="002758A7"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Trustees</w:t>
      </w:r>
      <w:r w:rsidR="00B73EB4" w:rsidRPr="00FB7D60">
        <w:rPr>
          <w:rFonts w:ascii="Arial" w:eastAsiaTheme="minorHAnsi" w:hAnsi="Arial" w:cs="Arial"/>
          <w:bCs/>
          <w:kern w:val="2"/>
          <w:lang w:val="en-GB"/>
          <w14:ligatures w14:val="standardContextual"/>
        </w:rPr>
        <w:t xml:space="preserve"> (as of 1</w:t>
      </w:r>
      <w:r w:rsidR="00B73EB4" w:rsidRPr="00FB7D60">
        <w:rPr>
          <w:rFonts w:ascii="Arial" w:eastAsiaTheme="minorHAnsi" w:hAnsi="Arial" w:cs="Arial"/>
          <w:bCs/>
          <w:kern w:val="2"/>
          <w:vertAlign w:val="superscript"/>
          <w:lang w:val="en-GB"/>
          <w14:ligatures w14:val="standardContextual"/>
        </w:rPr>
        <w:t>st</w:t>
      </w:r>
      <w:r w:rsidR="00B73EB4" w:rsidRPr="00FB7D60">
        <w:rPr>
          <w:rFonts w:ascii="Arial" w:eastAsiaTheme="minorHAnsi" w:hAnsi="Arial" w:cs="Arial"/>
          <w:bCs/>
          <w:kern w:val="2"/>
          <w:lang w:val="en-GB"/>
          <w14:ligatures w14:val="standardContextual"/>
        </w:rPr>
        <w:t xml:space="preserve"> </w:t>
      </w:r>
      <w:r w:rsidR="00551835">
        <w:rPr>
          <w:rFonts w:ascii="Arial" w:eastAsiaTheme="minorHAnsi" w:hAnsi="Arial" w:cs="Arial"/>
          <w:bCs/>
          <w:kern w:val="2"/>
          <w:lang w:val="en-GB"/>
          <w14:ligatures w14:val="standardContextual"/>
        </w:rPr>
        <w:t xml:space="preserve">October </w:t>
      </w:r>
      <w:r w:rsidR="00B73EB4" w:rsidRPr="00FB7D60">
        <w:rPr>
          <w:rFonts w:ascii="Arial" w:eastAsiaTheme="minorHAnsi" w:hAnsi="Arial" w:cs="Arial"/>
          <w:bCs/>
          <w:kern w:val="2"/>
          <w:lang w:val="en-GB"/>
          <w14:ligatures w14:val="standardContextual"/>
        </w:rPr>
        <w:t>2024)</w:t>
      </w:r>
    </w:p>
    <w:p w:rsidR="006F358A" w:rsidRPr="00837357" w:rsidRDefault="002758A7" w:rsidP="00B73EB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 xml:space="preserve">Peter </w:t>
      </w:r>
      <w:proofErr w:type="spellStart"/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Stanyer</w:t>
      </w:r>
      <w:proofErr w:type="spellEnd"/>
      <w:r w:rsidR="00B73EB4" w:rsidRPr="00837357">
        <w:rPr>
          <w:rFonts w:ascii="Arial" w:hAnsi="Arial" w:cs="Arial"/>
          <w:b/>
          <w:kern w:val="2"/>
          <w:u w:val="single"/>
          <w14:ligatures w14:val="standardContextual"/>
        </w:rPr>
        <w:t>,</w:t>
      </w:r>
      <w:r w:rsidR="00B73EB4" w:rsidRPr="00837357">
        <w:rPr>
          <w:rFonts w:ascii="Arial" w:hAnsi="Arial" w:cs="Arial"/>
          <w:b/>
          <w:kern w:val="2"/>
          <w14:ligatures w14:val="standardContextual"/>
        </w:rPr>
        <w:t xml:space="preserve"> </w:t>
      </w:r>
      <w:r w:rsidR="003C6137">
        <w:rPr>
          <w:rFonts w:ascii="Arial" w:hAnsi="Arial" w:cs="Arial"/>
          <w:kern w:val="2"/>
          <w14:ligatures w14:val="standardContextual"/>
        </w:rPr>
        <w:t>Chris Brown, Mike King, Robert</w:t>
      </w:r>
      <w:r w:rsidR="00B73EB4" w:rsidRPr="00666422">
        <w:rPr>
          <w:rFonts w:ascii="Arial" w:hAnsi="Arial" w:cs="Arial"/>
          <w:kern w:val="2"/>
          <w14:ligatures w14:val="standardContextual"/>
        </w:rPr>
        <w:t xml:space="preserve"> </w:t>
      </w:r>
      <w:proofErr w:type="spellStart"/>
      <w:r w:rsidR="000007A7">
        <w:rPr>
          <w:rFonts w:ascii="Arial" w:hAnsi="Arial" w:cs="Arial"/>
          <w:kern w:val="2"/>
          <w14:ligatures w14:val="standardContextual"/>
        </w:rPr>
        <w:t>McCallion</w:t>
      </w:r>
      <w:proofErr w:type="spellEnd"/>
    </w:p>
    <w:p w:rsidR="006F358A" w:rsidRPr="00FB7D60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Classic Car Rally </w:t>
      </w:r>
      <w:r w:rsidR="00A55304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Committee</w:t>
      </w:r>
      <w:r w:rsidR="00C61A65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(May 2025)</w:t>
      </w:r>
      <w:bookmarkStart w:id="0" w:name="_GoBack"/>
      <w:bookmarkEnd w:id="0"/>
    </w:p>
    <w:p w:rsidR="006F358A" w:rsidRPr="00666422" w:rsidRDefault="002758A7" w:rsidP="008C44D9">
      <w:pPr>
        <w:pStyle w:val="ListParagraph"/>
        <w:numPr>
          <w:ilvl w:val="0"/>
          <w:numId w:val="6"/>
        </w:numPr>
        <w:rPr>
          <w:rFonts w:ascii="Arial" w:hAnsi="Arial" w:cs="Arial"/>
          <w:kern w:val="2"/>
          <w14:ligatures w14:val="standardContextual"/>
        </w:rPr>
      </w:pPr>
      <w:r w:rsidRPr="00666422">
        <w:rPr>
          <w:rFonts w:ascii="Arial" w:hAnsi="Arial" w:cs="Arial"/>
          <w:b/>
          <w:kern w:val="2"/>
          <w14:ligatures w14:val="standardContextual"/>
        </w:rPr>
        <w:t xml:space="preserve">Committee: </w:t>
      </w:r>
      <w:r w:rsidRPr="00666422">
        <w:rPr>
          <w:rFonts w:ascii="Arial" w:hAnsi="Arial" w:cs="Arial"/>
          <w:b/>
          <w:kern w:val="2"/>
          <w:u w:val="single"/>
          <w14:ligatures w14:val="standardContextual"/>
        </w:rPr>
        <w:t>Paul Gille</w:t>
      </w:r>
      <w:r w:rsidR="006F358A" w:rsidRPr="00666422">
        <w:rPr>
          <w:rFonts w:ascii="Arial" w:hAnsi="Arial" w:cs="Arial"/>
          <w:b/>
          <w:kern w:val="2"/>
          <w:u w:val="single"/>
          <w14:ligatures w14:val="standardContextual"/>
        </w:rPr>
        <w:t>t</w:t>
      </w:r>
      <w:r w:rsidRPr="00666422">
        <w:rPr>
          <w:rFonts w:ascii="Arial" w:hAnsi="Arial" w:cs="Arial"/>
          <w:b/>
          <w:kern w:val="2"/>
          <w:u w:val="single"/>
          <w14:ligatures w14:val="standardContextual"/>
        </w:rPr>
        <w:t>t</w:t>
      </w:r>
      <w:r w:rsidR="000007A7">
        <w:rPr>
          <w:rFonts w:ascii="Arial" w:hAnsi="Arial" w:cs="Arial"/>
          <w:b/>
          <w:kern w:val="2"/>
          <w:u w:val="single"/>
          <w14:ligatures w14:val="standardContextual"/>
        </w:rPr>
        <w:t>;</w:t>
      </w:r>
      <w:r w:rsidRPr="00666422">
        <w:rPr>
          <w:rFonts w:ascii="Arial" w:hAnsi="Arial" w:cs="Arial"/>
          <w:kern w:val="2"/>
          <w14:ligatures w14:val="standardContextual"/>
        </w:rPr>
        <w:t xml:space="preserve"> Chris Brown, Pat and Bob C</w:t>
      </w:r>
      <w:r w:rsidR="00666422" w:rsidRPr="00666422">
        <w:rPr>
          <w:rFonts w:ascii="Arial" w:hAnsi="Arial" w:cs="Arial"/>
          <w:kern w:val="2"/>
          <w14:ligatures w14:val="standardContextual"/>
        </w:rPr>
        <w:t xml:space="preserve">urtis, </w:t>
      </w:r>
      <w:r w:rsidR="000007A7">
        <w:rPr>
          <w:rFonts w:ascii="Arial" w:hAnsi="Arial" w:cs="Arial"/>
          <w:kern w:val="2"/>
          <w14:ligatures w14:val="standardContextual"/>
        </w:rPr>
        <w:t xml:space="preserve">Brian </w:t>
      </w:r>
      <w:proofErr w:type="spellStart"/>
      <w:r w:rsidR="000007A7">
        <w:rPr>
          <w:rFonts w:ascii="Arial" w:hAnsi="Arial" w:cs="Arial"/>
          <w:kern w:val="2"/>
          <w14:ligatures w14:val="standardContextual"/>
        </w:rPr>
        <w:t>Goodban</w:t>
      </w:r>
      <w:proofErr w:type="spellEnd"/>
      <w:r w:rsidR="000007A7">
        <w:rPr>
          <w:rFonts w:ascii="Arial" w:hAnsi="Arial" w:cs="Arial"/>
          <w:kern w:val="2"/>
          <w14:ligatures w14:val="standardContextual"/>
        </w:rPr>
        <w:t xml:space="preserve">; </w:t>
      </w:r>
      <w:r w:rsidR="00666422" w:rsidRPr="00666422">
        <w:rPr>
          <w:rFonts w:ascii="Arial" w:hAnsi="Arial" w:cs="Arial"/>
          <w:kern w:val="2"/>
          <w14:ligatures w14:val="standardContextual"/>
        </w:rPr>
        <w:t xml:space="preserve">Chris Phillips (partial) and </w:t>
      </w:r>
      <w:r w:rsidRPr="00666422">
        <w:rPr>
          <w:rFonts w:ascii="Arial" w:hAnsi="Arial" w:cs="Arial"/>
          <w:b/>
          <w:kern w:val="2"/>
          <w14:ligatures w14:val="standardContextual"/>
        </w:rPr>
        <w:t xml:space="preserve">Others:  </w:t>
      </w:r>
      <w:r w:rsidR="000007A7" w:rsidRPr="000007A7">
        <w:rPr>
          <w:rFonts w:ascii="Arial" w:hAnsi="Arial" w:cs="Arial"/>
          <w:kern w:val="2"/>
          <w14:ligatures w14:val="standardContextual"/>
        </w:rPr>
        <w:t xml:space="preserve">Bob </w:t>
      </w:r>
      <w:proofErr w:type="spellStart"/>
      <w:r w:rsidR="000007A7" w:rsidRPr="000007A7">
        <w:rPr>
          <w:rFonts w:ascii="Arial" w:hAnsi="Arial" w:cs="Arial"/>
          <w:kern w:val="2"/>
          <w14:ligatures w14:val="standardContextual"/>
        </w:rPr>
        <w:t>Carvey</w:t>
      </w:r>
      <w:proofErr w:type="spellEnd"/>
      <w:r w:rsidR="000007A7" w:rsidRPr="000007A7">
        <w:rPr>
          <w:rFonts w:ascii="Arial" w:hAnsi="Arial" w:cs="Arial"/>
          <w:kern w:val="2"/>
          <w14:ligatures w14:val="standardContextual"/>
        </w:rPr>
        <w:t xml:space="preserve"> (Invoicing)</w:t>
      </w:r>
      <w:r w:rsidR="000007A7">
        <w:rPr>
          <w:rFonts w:ascii="Arial" w:hAnsi="Arial" w:cs="Arial"/>
          <w:kern w:val="2"/>
          <w14:ligatures w14:val="standardContextual"/>
        </w:rPr>
        <w:t xml:space="preserve">; </w:t>
      </w:r>
      <w:r w:rsidRPr="000007A7">
        <w:rPr>
          <w:rFonts w:ascii="Arial" w:hAnsi="Arial" w:cs="Arial"/>
          <w:kern w:val="2"/>
          <w14:ligatures w14:val="standardContextual"/>
        </w:rPr>
        <w:t>D</w:t>
      </w:r>
      <w:r w:rsidR="000007A7">
        <w:rPr>
          <w:rFonts w:ascii="Arial" w:hAnsi="Arial" w:cs="Arial"/>
          <w:kern w:val="2"/>
          <w14:ligatures w14:val="standardContextual"/>
        </w:rPr>
        <w:t xml:space="preserve">avid </w:t>
      </w:r>
      <w:proofErr w:type="spellStart"/>
      <w:r w:rsidR="000007A7">
        <w:rPr>
          <w:rFonts w:ascii="Arial" w:hAnsi="Arial" w:cs="Arial"/>
          <w:kern w:val="2"/>
          <w14:ligatures w14:val="standardContextual"/>
        </w:rPr>
        <w:t>Sibthorp</w:t>
      </w:r>
      <w:proofErr w:type="spellEnd"/>
      <w:r w:rsidR="000007A7">
        <w:rPr>
          <w:rFonts w:ascii="Arial" w:hAnsi="Arial" w:cs="Arial"/>
          <w:kern w:val="2"/>
          <w14:ligatures w14:val="standardContextual"/>
        </w:rPr>
        <w:t xml:space="preserve"> (computer)</w:t>
      </w:r>
    </w:p>
    <w:p w:rsidR="00666422" w:rsidRPr="00FB7D60" w:rsidRDefault="00666422" w:rsidP="00666422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Festival of Voices</w:t>
      </w:r>
      <w:r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Committee</w:t>
      </w:r>
      <w:r w:rsidR="00551835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(Dec 2024)</w:t>
      </w:r>
    </w:p>
    <w:p w:rsidR="00666422" w:rsidRPr="00837357" w:rsidRDefault="00666422" w:rsidP="00666422">
      <w:pPr>
        <w:pStyle w:val="ListParagraph"/>
        <w:numPr>
          <w:ilvl w:val="0"/>
          <w:numId w:val="7"/>
        </w:numPr>
        <w:rPr>
          <w:rFonts w:ascii="Arial" w:hAnsi="Arial" w:cs="Arial"/>
          <w:b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Gary Eastman</w:t>
      </w:r>
      <w:r w:rsidRPr="00837357">
        <w:rPr>
          <w:rFonts w:ascii="Arial" w:hAnsi="Arial" w:cs="Arial"/>
          <w:b/>
          <w:kern w:val="2"/>
          <w14:ligatures w14:val="standardContextual"/>
        </w:rPr>
        <w:t xml:space="preserve">, </w:t>
      </w:r>
      <w:r w:rsidRPr="00666422">
        <w:rPr>
          <w:rFonts w:ascii="Arial" w:hAnsi="Arial" w:cs="Arial"/>
          <w:kern w:val="2"/>
          <w14:ligatures w14:val="standardContextual"/>
        </w:rPr>
        <w:t>Don James, Wilf Moore, Graham Wylie</w:t>
      </w:r>
    </w:p>
    <w:p w:rsidR="006F358A" w:rsidRPr="00FB7D60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Santa Float</w:t>
      </w:r>
      <w:r w:rsidR="0020489B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Committee</w:t>
      </w:r>
      <w:r w:rsidR="00551835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(Dec 2024)</w:t>
      </w:r>
    </w:p>
    <w:p w:rsidR="006F358A" w:rsidRPr="00837357" w:rsidRDefault="002758A7" w:rsidP="00B73EB4">
      <w:pPr>
        <w:pStyle w:val="ListParagraph"/>
        <w:numPr>
          <w:ilvl w:val="0"/>
          <w:numId w:val="7"/>
        </w:numPr>
        <w:rPr>
          <w:rFonts w:ascii="Arial" w:hAnsi="Arial" w:cs="Arial"/>
          <w:b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Bob Curtis,</w:t>
      </w:r>
      <w:r w:rsidRPr="00837357">
        <w:rPr>
          <w:rFonts w:ascii="Arial" w:hAnsi="Arial" w:cs="Arial"/>
          <w:b/>
          <w:kern w:val="2"/>
          <w14:ligatures w14:val="standardContextual"/>
        </w:rPr>
        <w:t xml:space="preserve"> </w:t>
      </w:r>
      <w:r w:rsidRPr="00666422">
        <w:rPr>
          <w:rFonts w:ascii="Arial" w:hAnsi="Arial" w:cs="Arial"/>
          <w:kern w:val="2"/>
          <w14:ligatures w14:val="standardContextual"/>
        </w:rPr>
        <w:t xml:space="preserve">Robert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McCallion</w:t>
      </w:r>
      <w:proofErr w:type="spellEnd"/>
      <w:r w:rsidRPr="00666422">
        <w:rPr>
          <w:rFonts w:ascii="Arial" w:hAnsi="Arial" w:cs="Arial"/>
          <w:kern w:val="2"/>
          <w14:ligatures w14:val="standardContextual"/>
        </w:rPr>
        <w:t xml:space="preserve">, David </w:t>
      </w:r>
      <w:proofErr w:type="spellStart"/>
      <w:r w:rsidRPr="00666422">
        <w:rPr>
          <w:rFonts w:ascii="Arial" w:hAnsi="Arial" w:cs="Arial"/>
          <w:kern w:val="2"/>
          <w14:ligatures w14:val="standardContextual"/>
        </w:rPr>
        <w:t>Sibthorp</w:t>
      </w:r>
      <w:proofErr w:type="spellEnd"/>
    </w:p>
    <w:p w:rsidR="006F358A" w:rsidRPr="00837357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Winslow Show</w:t>
      </w:r>
      <w:r w:rsidR="0020489B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Committee</w:t>
      </w:r>
      <w:r w:rsidR="00551835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(Aug 2024)</w:t>
      </w:r>
    </w:p>
    <w:p w:rsidR="006F358A" w:rsidRPr="00837357" w:rsidRDefault="002758A7" w:rsidP="00B73EB4">
      <w:pPr>
        <w:pStyle w:val="ListParagraph"/>
        <w:numPr>
          <w:ilvl w:val="0"/>
          <w:numId w:val="7"/>
        </w:numPr>
        <w:rPr>
          <w:rFonts w:ascii="Arial" w:hAnsi="Arial" w:cs="Arial"/>
          <w:b/>
          <w:kern w:val="2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 xml:space="preserve">Frank </w:t>
      </w:r>
      <w:proofErr w:type="spellStart"/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Donlon</w:t>
      </w:r>
      <w:proofErr w:type="spellEnd"/>
      <w:r w:rsidRPr="00837357">
        <w:rPr>
          <w:rFonts w:ascii="Arial" w:hAnsi="Arial" w:cs="Arial"/>
          <w:b/>
          <w:kern w:val="2"/>
          <w14:ligatures w14:val="standardContextual"/>
        </w:rPr>
        <w:t xml:space="preserve">, </w:t>
      </w:r>
      <w:r w:rsidRPr="00666422">
        <w:rPr>
          <w:rFonts w:ascii="Arial" w:hAnsi="Arial" w:cs="Arial"/>
          <w:kern w:val="2"/>
          <w14:ligatures w14:val="standardContextual"/>
        </w:rPr>
        <w:t>Trevor Bryant</w:t>
      </w:r>
      <w:r w:rsidR="000007A7">
        <w:rPr>
          <w:rFonts w:ascii="Arial" w:hAnsi="Arial" w:cs="Arial"/>
          <w:kern w:val="2"/>
          <w14:ligatures w14:val="standardContextual"/>
        </w:rPr>
        <w:t>; Wilf Moore; Penny Watts</w:t>
      </w:r>
    </w:p>
    <w:p w:rsidR="006F358A" w:rsidRPr="00FB7D60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Car </w:t>
      </w:r>
      <w:r w:rsidR="006F358A" w:rsidRPr="00FB7D60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Quiz / Treasure H</w:t>
      </w: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unt</w:t>
      </w:r>
      <w:r w:rsidR="0020489B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Organiser</w:t>
      </w:r>
    </w:p>
    <w:p w:rsidR="006F358A" w:rsidRPr="00837357" w:rsidRDefault="002758A7" w:rsidP="00B73EB4">
      <w:pPr>
        <w:pStyle w:val="ListParagraph"/>
        <w:numPr>
          <w:ilvl w:val="0"/>
          <w:numId w:val="7"/>
        </w:numPr>
        <w:rPr>
          <w:rFonts w:ascii="Arial" w:hAnsi="Arial" w:cs="Arial"/>
          <w:b/>
          <w:kern w:val="2"/>
          <w:u w:val="single"/>
          <w14:ligatures w14:val="standardContextual"/>
        </w:rPr>
      </w:pPr>
      <w:r w:rsidRPr="00837357">
        <w:rPr>
          <w:rFonts w:ascii="Arial" w:hAnsi="Arial" w:cs="Arial"/>
          <w:b/>
          <w:kern w:val="2"/>
          <w:u w:val="single"/>
          <w14:ligatures w14:val="standardContextual"/>
        </w:rPr>
        <w:t>Chris Brown</w:t>
      </w:r>
    </w:p>
    <w:p w:rsidR="006F358A" w:rsidRPr="00FB7D60" w:rsidRDefault="002758A7" w:rsidP="006F358A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Annual Walk</w:t>
      </w:r>
      <w:r w:rsidR="0020489B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 Organisers</w:t>
      </w:r>
    </w:p>
    <w:p w:rsidR="006F358A" w:rsidRPr="000007A7" w:rsidRDefault="002758A7" w:rsidP="00B73EB4">
      <w:pPr>
        <w:pStyle w:val="ListParagraph"/>
        <w:numPr>
          <w:ilvl w:val="0"/>
          <w:numId w:val="7"/>
        </w:numPr>
        <w:rPr>
          <w:rFonts w:ascii="Arial" w:hAnsi="Arial" w:cs="Arial"/>
          <w:b/>
          <w:kern w:val="2"/>
          <w:u w:val="single"/>
          <w14:ligatures w14:val="standardContextual"/>
        </w:rPr>
      </w:pPr>
      <w:r w:rsidRPr="000007A7">
        <w:rPr>
          <w:rFonts w:ascii="Arial" w:hAnsi="Arial" w:cs="Arial"/>
          <w:b/>
          <w:kern w:val="2"/>
          <w:u w:val="single"/>
          <w14:ligatures w14:val="standardContextual"/>
        </w:rPr>
        <w:t xml:space="preserve">Chris Brown, David </w:t>
      </w:r>
      <w:proofErr w:type="spellStart"/>
      <w:r w:rsidRPr="000007A7">
        <w:rPr>
          <w:rFonts w:ascii="Arial" w:hAnsi="Arial" w:cs="Arial"/>
          <w:b/>
          <w:kern w:val="2"/>
          <w:u w:val="single"/>
          <w14:ligatures w14:val="standardContextual"/>
        </w:rPr>
        <w:t>Sibthorp</w:t>
      </w:r>
      <w:proofErr w:type="spellEnd"/>
    </w:p>
    <w:p w:rsidR="0020489B" w:rsidRDefault="0020489B" w:rsidP="0020489B">
      <w:pPr>
        <w:ind w:left="-709"/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Sunday </w:t>
      </w:r>
      <w:r w:rsidR="002758A7"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 xml:space="preserve">Walks </w:t>
      </w:r>
      <w:r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C</w:t>
      </w:r>
      <w:r w:rsidR="002758A7" w:rsidRPr="002758A7">
        <w:rPr>
          <w:rFonts w:ascii="Arial" w:eastAsiaTheme="minorHAnsi" w:hAnsi="Arial" w:cs="Arial"/>
          <w:b/>
          <w:bCs/>
          <w:kern w:val="2"/>
          <w:lang w:val="en-GB"/>
          <w14:ligatures w14:val="standardContextual"/>
        </w:rPr>
        <w:t>o-ordinator</w:t>
      </w:r>
    </w:p>
    <w:p w:rsidR="00837357" w:rsidRPr="00891E94" w:rsidRDefault="002758A7" w:rsidP="00891E94">
      <w:pPr>
        <w:pStyle w:val="ListParagraph"/>
        <w:numPr>
          <w:ilvl w:val="0"/>
          <w:numId w:val="7"/>
        </w:numPr>
        <w:rPr>
          <w:rFonts w:ascii="Arial" w:hAnsi="Arial" w:cs="Arial"/>
          <w:b/>
          <w:kern w:val="2"/>
          <w:u w:val="single"/>
          <w14:ligatures w14:val="standardContextual"/>
        </w:rPr>
      </w:pPr>
      <w:r w:rsidRPr="00891E94">
        <w:rPr>
          <w:rFonts w:ascii="Arial" w:hAnsi="Arial" w:cs="Arial"/>
          <w:b/>
          <w:kern w:val="2"/>
          <w:u w:val="single"/>
          <w14:ligatures w14:val="standardContextual"/>
        </w:rPr>
        <w:t xml:space="preserve">Mike Too-Chung </w:t>
      </w:r>
    </w:p>
    <w:p w:rsidR="00837357" w:rsidRPr="00837357" w:rsidRDefault="000B12DB" w:rsidP="00891E94">
      <w:pPr>
        <w:jc w:val="right"/>
        <w:rPr>
          <w:rFonts w:ascii="Arial" w:hAnsi="Arial" w:cs="Arial"/>
          <w:kern w:val="2"/>
          <w:sz w:val="18"/>
          <w:szCs w:val="18"/>
          <w14:ligatures w14:val="standardContextual"/>
        </w:rPr>
      </w:pPr>
      <w:r>
        <w:rPr>
          <w:rFonts w:ascii="Arial" w:hAnsi="Arial" w:cs="Arial"/>
          <w:kern w:val="2"/>
          <w:sz w:val="18"/>
          <w:szCs w:val="18"/>
          <w14:ligatures w14:val="standardContextual"/>
        </w:rPr>
        <w:t>Updated</w:t>
      </w:r>
      <w:r w:rsidR="00837357" w:rsidRPr="00837357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 Neil Smith </w:t>
      </w:r>
      <w:r>
        <w:rPr>
          <w:rFonts w:ascii="Arial" w:hAnsi="Arial" w:cs="Arial"/>
          <w:kern w:val="2"/>
          <w:sz w:val="18"/>
          <w:szCs w:val="18"/>
          <w14:ligatures w14:val="standardContextual"/>
        </w:rPr>
        <w:t>26</w:t>
      </w:r>
      <w:r w:rsidRPr="000B12DB">
        <w:rPr>
          <w:rFonts w:ascii="Arial" w:hAnsi="Arial" w:cs="Arial"/>
          <w:kern w:val="2"/>
          <w:sz w:val="18"/>
          <w:szCs w:val="18"/>
          <w:vertAlign w:val="superscript"/>
          <w14:ligatures w14:val="standardContextual"/>
        </w:rPr>
        <w:t>th</w:t>
      </w:r>
      <w:r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 February 2025</w:t>
      </w:r>
    </w:p>
    <w:sectPr w:rsidR="00837357" w:rsidRPr="00837357" w:rsidSect="00B647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552" w:right="1701" w:bottom="567" w:left="1701" w:header="709" w:footer="15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039" w:rsidRDefault="006B0039" w:rsidP="00B6472F">
      <w:pPr>
        <w:spacing w:after="0" w:line="240" w:lineRule="auto"/>
      </w:pPr>
      <w:r>
        <w:separator/>
      </w:r>
    </w:p>
  </w:endnote>
  <w:endnote w:type="continuationSeparator" w:id="0">
    <w:p w:rsidR="006B0039" w:rsidRDefault="006B0039" w:rsidP="00B6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C4" w:rsidRDefault="002D5D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C4" w:rsidRDefault="002D5D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03D" w:rsidRDefault="001B336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FB64C45" wp14:editId="5B76DA31">
              <wp:simplePos x="0" y="0"/>
              <wp:positionH relativeFrom="column">
                <wp:posOffset>-95250</wp:posOffset>
              </wp:positionH>
              <wp:positionV relativeFrom="paragraph">
                <wp:posOffset>57357</wp:posOffset>
              </wp:positionV>
              <wp:extent cx="4422988" cy="835786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22988" cy="8357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72F" w:rsidRPr="008B0770" w:rsidRDefault="003F6767" w:rsidP="00B6472F">
                          <w:pPr>
                            <w:pStyle w:val="Footer"/>
                            <w:tabs>
                              <w:tab w:val="left" w:pos="2127"/>
                            </w:tabs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</w:pPr>
                          <w:r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 xml:space="preserve">11 Market Hill, </w:t>
                          </w:r>
                          <w:proofErr w:type="spellStart"/>
                          <w:r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>Whitchurch</w:t>
                          </w:r>
                          <w:proofErr w:type="spellEnd"/>
                          <w:r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>, AYLESBURY, HP22 4JB, United Kingdom</w:t>
                          </w:r>
                          <w:r w:rsidR="00B6472F"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br/>
                            <w:t xml:space="preserve">T: </w:t>
                          </w:r>
                          <w:r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 xml:space="preserve">+44 1296 640927 </w:t>
                          </w:r>
                          <w:r w:rsidR="002D5DC4"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 xml:space="preserve">    </w:t>
                          </w:r>
                          <w:r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 xml:space="preserve"> Email: </w:t>
                          </w:r>
                          <w:hyperlink r:id="rId1" w:history="1">
                            <w:r w:rsidRPr="008B0770">
                              <w:rPr>
                                <w:rStyle w:val="Hyperlink"/>
                                <w:rFonts w:ascii="Arial Narrow" w:hAnsi="Arial Narrow" w:cstheme="minorHAnsi"/>
                                <w:sz w:val="20"/>
                                <w:szCs w:val="20"/>
                              </w:rPr>
                              <w:t>neil.h.smith@hotmail.co.uk</w:t>
                            </w:r>
                          </w:hyperlink>
                          <w:r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 xml:space="preserve">  </w:t>
                          </w:r>
                          <w:r w:rsidR="002D5DC4" w:rsidRPr="008B0770">
                            <w:rPr>
                              <w:rFonts w:ascii="Arial Narrow" w:hAnsi="Arial Narrow" w:cstheme="minorHAnsi"/>
                              <w:color w:val="384A9F"/>
                              <w:sz w:val="20"/>
                              <w:szCs w:val="20"/>
                            </w:rPr>
                            <w:t xml:space="preserve">     </w:t>
                          </w:r>
                          <w:hyperlink r:id="rId2" w:history="1">
                            <w:r w:rsidR="002D5DC4" w:rsidRPr="008B0770">
                              <w:rPr>
                                <w:rStyle w:val="Hyperlink"/>
                                <w:rFonts w:ascii="Arial Narrow" w:hAnsi="Arial Narrow" w:cstheme="minorHAnsi"/>
                                <w:sz w:val="20"/>
                                <w:szCs w:val="20"/>
                              </w:rPr>
                              <w:t>www.winslowrotary.club</w:t>
                            </w:r>
                          </w:hyperlink>
                        </w:p>
                        <w:p w:rsidR="00980178" w:rsidRPr="008B0770" w:rsidRDefault="00980178" w:rsidP="002D5DC4">
                          <w:pPr>
                            <w:pStyle w:val="Footer"/>
                            <w:tabs>
                              <w:tab w:val="left" w:pos="2127"/>
                            </w:tabs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</w:p>
                        <w:p w:rsidR="008B0770" w:rsidRPr="008B0770" w:rsidRDefault="008B0770" w:rsidP="008B0770">
                          <w:pPr>
                            <w:pStyle w:val="xmsonormal"/>
                            <w:shd w:val="clear" w:color="auto" w:fill="FFFFFF"/>
                            <w:spacing w:before="0" w:beforeAutospacing="0" w:after="0" w:afterAutospacing="0"/>
                            <w:textAlignment w:val="baseline"/>
                            <w:rPr>
                              <w:rFonts w:ascii="Arial Narrow" w:hAnsi="Arial Narrow" w:cs="Calibri"/>
                              <w:color w:val="242424"/>
                              <w:sz w:val="20"/>
                              <w:szCs w:val="20"/>
                            </w:rPr>
                          </w:pPr>
                          <w:r w:rsidRPr="008B0770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20"/>
                              <w:szCs w:val="20"/>
                              <w:bdr w:val="none" w:sz="0" w:space="0" w:color="auto" w:frame="1"/>
                            </w:rPr>
                            <w:t>The net proceeds of fundraising events and activities are for the benefit of Rotary Club of Winslow Trust Fund - Registered charity number 1121197</w:t>
                          </w:r>
                        </w:p>
                        <w:p w:rsidR="008B0770" w:rsidRPr="008B0770" w:rsidRDefault="008B0770" w:rsidP="008B0770">
                          <w:pPr>
                            <w:pStyle w:val="xmsonormal"/>
                            <w:shd w:val="clear" w:color="auto" w:fill="FFFFFF"/>
                            <w:spacing w:before="0" w:beforeAutospacing="0" w:after="0" w:afterAutospacing="0"/>
                            <w:textAlignment w:val="baseline"/>
                            <w:rPr>
                              <w:rFonts w:ascii="Calibri" w:hAnsi="Calibri" w:cs="Calibri"/>
                              <w:color w:val="242424"/>
                              <w:sz w:val="22"/>
                              <w:szCs w:val="22"/>
                            </w:rPr>
                          </w:pPr>
                          <w:r w:rsidRPr="008B0770">
                            <w:rPr>
                              <w:rFonts w:ascii="inherit" w:hAnsi="inherit" w:cs="Calibri"/>
                              <w:color w:val="000000"/>
                              <w:bdr w:val="none" w:sz="0" w:space="0" w:color="auto" w:frame="1"/>
                            </w:rPr>
                            <w:t> </w:t>
                          </w:r>
                        </w:p>
                        <w:p w:rsidR="008B0770" w:rsidRDefault="008B0770" w:rsidP="008B0770">
                          <w:pPr>
                            <w:pStyle w:val="xmsonormal"/>
                            <w:shd w:val="clear" w:color="auto" w:fill="FFFFFF"/>
                            <w:spacing w:before="0" w:beforeAutospacing="0" w:after="0" w:afterAutospacing="0"/>
                            <w:textAlignment w:val="baseline"/>
                            <w:rPr>
                              <w:rFonts w:ascii="Calibri" w:hAnsi="Calibri" w:cs="Calibri"/>
                              <w:color w:val="2424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herit" w:hAnsi="inherit" w:cs="Calibri"/>
                              <w:color w:val="000000"/>
                              <w:bdr w:val="none" w:sz="0" w:space="0" w:color="auto" w:frame="1"/>
                            </w:rPr>
                            <w:t>Peter</w:t>
                          </w:r>
                        </w:p>
                        <w:p w:rsidR="002D5DC4" w:rsidRPr="002D5DC4" w:rsidRDefault="00980178" w:rsidP="002D5DC4">
                          <w:pPr>
                            <w:pStyle w:val="Footer"/>
                            <w:tabs>
                              <w:tab w:val="left" w:pos="2127"/>
                            </w:tabs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ry</w:t>
                          </w:r>
                          <w:proofErr w:type="spellEnd"/>
                          <w:proofErr w:type="gramEnd"/>
                          <w:r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Club of Winslow Trust Fund  is a r</w:t>
                          </w:r>
                          <w:r w:rsidR="002D5DC4" w:rsidRPr="002D5DC4"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egistered charity number</w:t>
                          </w:r>
                          <w:r w:rsidR="002D5DC4" w:rsidRPr="002D5DC4">
                            <w:rPr>
                              <w:rStyle w:val="xcontentpasted0"/>
                              <w:rFonts w:ascii="Arial Narrow" w:hAnsi="Arial Narrow" w:cstheme="minorHAnsi"/>
                              <w:i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</w:t>
                          </w:r>
                          <w:r w:rsidR="002D5DC4" w:rsidRPr="002D5DC4"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1121197</w:t>
                          </w:r>
                        </w:p>
                        <w:p w:rsidR="00B6472F" w:rsidRPr="002D5DC4" w:rsidRDefault="00B6472F" w:rsidP="00B6472F">
                          <w:pPr>
                            <w:tabs>
                              <w:tab w:val="left" w:pos="2127"/>
                            </w:tabs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B64C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7.5pt;margin-top:4.5pt;width:348.25pt;height:65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" filled="f" stroked="f">
              <v:path arrowok="t"/>
              <v:textbox>
                <w:txbxContent>
                  <w:p w:rsidR="00B6472F" w:rsidRPr="008B0770" w:rsidRDefault="003F6767" w:rsidP="00B6472F">
                    <w:pPr>
                      <w:pStyle w:val="Footer"/>
                      <w:tabs>
                        <w:tab w:val="left" w:pos="2127"/>
                      </w:tabs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</w:pPr>
                    <w:r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 xml:space="preserve">11 Market Hill, </w:t>
                    </w:r>
                    <w:proofErr w:type="spellStart"/>
                    <w:r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>Whitchurch</w:t>
                    </w:r>
                    <w:proofErr w:type="spellEnd"/>
                    <w:r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>, AYLESBURY, HP22 4JB, United Kingdom</w:t>
                    </w:r>
                    <w:r w:rsidR="00B6472F"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br/>
                      <w:t xml:space="preserve">T: </w:t>
                    </w:r>
                    <w:r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 xml:space="preserve">+44 1296 640927 </w:t>
                    </w:r>
                    <w:r w:rsidR="002D5DC4"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 xml:space="preserve">    </w:t>
                    </w:r>
                    <w:r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 xml:space="preserve"> Email: </w:t>
                    </w:r>
                    <w:hyperlink r:id="rId3" w:history="1">
                      <w:r w:rsidRPr="008B0770">
                        <w:rPr>
                          <w:rStyle w:val="Hyperlink"/>
                          <w:rFonts w:ascii="Arial Narrow" w:hAnsi="Arial Narrow" w:cstheme="minorHAnsi"/>
                          <w:sz w:val="20"/>
                          <w:szCs w:val="20"/>
                        </w:rPr>
                        <w:t>neil.h.smith@hotmail.co.uk</w:t>
                      </w:r>
                    </w:hyperlink>
                    <w:r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 xml:space="preserve">  </w:t>
                    </w:r>
                    <w:r w:rsidR="002D5DC4" w:rsidRPr="008B0770">
                      <w:rPr>
                        <w:rFonts w:ascii="Arial Narrow" w:hAnsi="Arial Narrow" w:cstheme="minorHAnsi"/>
                        <w:color w:val="384A9F"/>
                        <w:sz w:val="20"/>
                        <w:szCs w:val="20"/>
                      </w:rPr>
                      <w:t xml:space="preserve">     </w:t>
                    </w:r>
                    <w:hyperlink r:id="rId4" w:history="1">
                      <w:r w:rsidR="002D5DC4" w:rsidRPr="008B0770">
                        <w:rPr>
                          <w:rStyle w:val="Hyperlink"/>
                          <w:rFonts w:ascii="Arial Narrow" w:hAnsi="Arial Narrow" w:cstheme="minorHAnsi"/>
                          <w:sz w:val="20"/>
                          <w:szCs w:val="20"/>
                        </w:rPr>
                        <w:t>www.winslowrotary.club</w:t>
                      </w:r>
                    </w:hyperlink>
                  </w:p>
                  <w:p w:rsidR="00980178" w:rsidRPr="008B0770" w:rsidRDefault="00980178" w:rsidP="002D5DC4">
                    <w:pPr>
                      <w:pStyle w:val="Footer"/>
                      <w:tabs>
                        <w:tab w:val="left" w:pos="2127"/>
                      </w:tabs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</w:pPr>
                  </w:p>
                  <w:p w:rsidR="008B0770" w:rsidRPr="008B0770" w:rsidRDefault="008B0770" w:rsidP="008B0770">
                    <w:pPr>
                      <w:pStyle w:val="xmsonormal"/>
                      <w:shd w:val="clear" w:color="auto" w:fill="FFFFFF"/>
                      <w:spacing w:before="0" w:beforeAutospacing="0" w:after="0" w:afterAutospacing="0"/>
                      <w:textAlignment w:val="baseline"/>
                      <w:rPr>
                        <w:rFonts w:ascii="Arial Narrow" w:hAnsi="Arial Narrow" w:cs="Calibri"/>
                        <w:color w:val="242424"/>
                        <w:sz w:val="20"/>
                        <w:szCs w:val="20"/>
                      </w:rPr>
                    </w:pPr>
                    <w:r w:rsidRPr="008B0770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20"/>
                        <w:szCs w:val="20"/>
                        <w:bdr w:val="none" w:sz="0" w:space="0" w:color="auto" w:frame="1"/>
                      </w:rPr>
                      <w:t>The net proceeds of fundraising events and activities are for the benefit of Rotary Club of Winslow Trust Fund - Registered charity number 1121197</w:t>
                    </w:r>
                  </w:p>
                  <w:p w:rsidR="008B0770" w:rsidRPr="008B0770" w:rsidRDefault="008B0770" w:rsidP="008B0770">
                    <w:pPr>
                      <w:pStyle w:val="xmsonormal"/>
                      <w:shd w:val="clear" w:color="auto" w:fill="FFFFFF"/>
                      <w:spacing w:before="0" w:beforeAutospacing="0" w:after="0" w:afterAutospacing="0"/>
                      <w:textAlignment w:val="baseline"/>
                      <w:rPr>
                        <w:rFonts w:ascii="Calibri" w:hAnsi="Calibri" w:cs="Calibri"/>
                        <w:color w:val="242424"/>
                        <w:sz w:val="22"/>
                        <w:szCs w:val="22"/>
                      </w:rPr>
                    </w:pPr>
                    <w:r w:rsidRPr="008B0770">
                      <w:rPr>
                        <w:rFonts w:ascii="inherit" w:hAnsi="inherit" w:cs="Calibri"/>
                        <w:color w:val="000000"/>
                        <w:bdr w:val="none" w:sz="0" w:space="0" w:color="auto" w:frame="1"/>
                      </w:rPr>
                      <w:t> </w:t>
                    </w:r>
                  </w:p>
                  <w:p w:rsidR="008B0770" w:rsidRDefault="008B0770" w:rsidP="008B0770">
                    <w:pPr>
                      <w:pStyle w:val="xmsonormal"/>
                      <w:shd w:val="clear" w:color="auto" w:fill="FFFFFF"/>
                      <w:spacing w:before="0" w:beforeAutospacing="0" w:after="0" w:afterAutospacing="0"/>
                      <w:textAlignment w:val="baseline"/>
                      <w:rPr>
                        <w:rFonts w:ascii="Calibri" w:hAnsi="Calibri" w:cs="Calibri"/>
                        <w:color w:val="242424"/>
                        <w:sz w:val="22"/>
                        <w:szCs w:val="22"/>
                      </w:rPr>
                    </w:pPr>
                    <w:r>
                      <w:rPr>
                        <w:rFonts w:ascii="inherit" w:hAnsi="inherit" w:cs="Calibri"/>
                        <w:color w:val="000000"/>
                        <w:bdr w:val="none" w:sz="0" w:space="0" w:color="auto" w:frame="1"/>
                      </w:rPr>
                      <w:t>Peter</w:t>
                    </w:r>
                  </w:p>
                  <w:p w:rsidR="002D5DC4" w:rsidRPr="002D5DC4" w:rsidRDefault="00980178" w:rsidP="002D5DC4">
                    <w:pPr>
                      <w:pStyle w:val="Footer"/>
                      <w:tabs>
                        <w:tab w:val="left" w:pos="2127"/>
                      </w:tabs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</w:pPr>
                    <w:proofErr w:type="spellStart"/>
                    <w:proofErr w:type="gramStart"/>
                    <w:r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>ry</w:t>
                    </w:r>
                    <w:proofErr w:type="spellEnd"/>
                    <w:proofErr w:type="gramEnd"/>
                    <w:r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 xml:space="preserve"> Club of Winslow Trust Fund  is a r</w:t>
                    </w:r>
                    <w:r w:rsidR="002D5DC4" w:rsidRPr="002D5DC4"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>egistered charity number</w:t>
                    </w:r>
                    <w:r w:rsidR="002D5DC4" w:rsidRPr="002D5DC4">
                      <w:rPr>
                        <w:rStyle w:val="xcontentpasted0"/>
                        <w:rFonts w:ascii="Arial Narrow" w:hAnsi="Arial Narrow" w:cstheme="minorHAnsi"/>
                        <w:i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 xml:space="preserve"> </w:t>
                    </w:r>
                    <w:r w:rsidR="002D5DC4" w:rsidRPr="002D5DC4"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>1121197</w:t>
                    </w:r>
                  </w:p>
                  <w:p w:rsidR="00B6472F" w:rsidRPr="002D5DC4" w:rsidRDefault="00B6472F" w:rsidP="00B6472F">
                    <w:pPr>
                      <w:tabs>
                        <w:tab w:val="left" w:pos="2127"/>
                      </w:tabs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039" w:rsidRDefault="006B0039" w:rsidP="00B6472F">
      <w:pPr>
        <w:spacing w:after="0" w:line="240" w:lineRule="auto"/>
      </w:pPr>
      <w:r>
        <w:separator/>
      </w:r>
    </w:p>
  </w:footnote>
  <w:footnote w:type="continuationSeparator" w:id="0">
    <w:p w:rsidR="006B0039" w:rsidRDefault="006B0039" w:rsidP="00B6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C4" w:rsidRDefault="002D5D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C4" w:rsidRDefault="002D5D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2F" w:rsidRDefault="001B336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DC039E" wp14:editId="64837D91">
              <wp:simplePos x="0" y="0"/>
              <wp:positionH relativeFrom="column">
                <wp:posOffset>1211580</wp:posOffset>
              </wp:positionH>
              <wp:positionV relativeFrom="paragraph">
                <wp:posOffset>325120</wp:posOffset>
              </wp:positionV>
              <wp:extent cx="4082415" cy="52451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82415" cy="52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0178" w:rsidRDefault="008B0770" w:rsidP="003F6767">
                          <w:pPr>
                            <w:spacing w:line="360" w:lineRule="auto"/>
                            <w:ind w:left="2160" w:right="-5"/>
                            <w:jc w:val="center"/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  <w:t xml:space="preserve">            </w:t>
                          </w:r>
                          <w:r w:rsidR="00980178"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  <w:t xml:space="preserve">     Winslow</w:t>
                          </w:r>
                        </w:p>
                        <w:p w:rsidR="00980178" w:rsidRDefault="00980178" w:rsidP="003F6767">
                          <w:pPr>
                            <w:spacing w:line="360" w:lineRule="auto"/>
                            <w:ind w:left="2160" w:right="-5"/>
                            <w:jc w:val="center"/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</w:pPr>
                        </w:p>
                        <w:p w:rsidR="009F07C6" w:rsidRPr="00360175" w:rsidRDefault="003F6767" w:rsidP="003F6767">
                          <w:pPr>
                            <w:spacing w:line="360" w:lineRule="auto"/>
                            <w:ind w:left="2160" w:right="-5"/>
                            <w:jc w:val="center"/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  <w:t>Winslow</w:t>
                          </w:r>
                        </w:p>
                        <w:p w:rsidR="009F07C6" w:rsidRPr="0091717D" w:rsidRDefault="009F07C6" w:rsidP="009F07C6">
                          <w:pPr>
                            <w:ind w:left="-1985" w:right="20" w:firstLine="1985"/>
                            <w:rPr>
                              <w:rFonts w:ascii="Arial Narrow" w:hAnsi="Arial Narrow"/>
                              <w:i/>
                              <w:color w:val="114D8C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C03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5.4pt;margin-top:25.6pt;width:321.4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" filled="f" stroked="f">
              <v:path arrowok="t"/>
              <v:textbox inset=",7.2pt,,7.2pt">
                <w:txbxContent>
                  <w:p w:rsidR="00980178" w:rsidRDefault="008B0770" w:rsidP="003F6767">
                    <w:pPr>
                      <w:spacing w:line="360" w:lineRule="auto"/>
                      <w:ind w:left="2160" w:right="-5"/>
                      <w:jc w:val="center"/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  <w:t xml:space="preserve">            </w:t>
                    </w:r>
                    <w:r w:rsidR="00980178"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  <w:t xml:space="preserve">     Winslow</w:t>
                    </w:r>
                  </w:p>
                  <w:p w:rsidR="00980178" w:rsidRDefault="00980178" w:rsidP="003F6767">
                    <w:pPr>
                      <w:spacing w:line="360" w:lineRule="auto"/>
                      <w:ind w:left="2160" w:right="-5"/>
                      <w:jc w:val="center"/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</w:pPr>
                  </w:p>
                  <w:p w:rsidR="009F07C6" w:rsidRPr="00360175" w:rsidRDefault="003F6767" w:rsidP="003F6767">
                    <w:pPr>
                      <w:spacing w:line="360" w:lineRule="auto"/>
                      <w:ind w:left="2160" w:right="-5"/>
                      <w:jc w:val="center"/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  <w:t>Winslow</w:t>
                    </w:r>
                  </w:p>
                  <w:p w:rsidR="009F07C6" w:rsidRPr="0091717D" w:rsidRDefault="009F07C6" w:rsidP="009F07C6">
                    <w:pPr>
                      <w:ind w:left="-1985" w:right="20" w:firstLine="1985"/>
                      <w:rPr>
                        <w:rFonts w:ascii="Arial Narrow" w:hAnsi="Arial Narrow"/>
                        <w:i/>
                        <w:color w:val="114D8C"/>
                        <w:sz w:val="44"/>
                        <w:szCs w:val="4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3751438" wp14:editId="5D957B70">
          <wp:simplePos x="0" y="0"/>
          <wp:positionH relativeFrom="column">
            <wp:posOffset>4006850</wp:posOffset>
          </wp:positionH>
          <wp:positionV relativeFrom="paragraph">
            <wp:posOffset>-283845</wp:posOffset>
          </wp:positionV>
          <wp:extent cx="2096770" cy="775970"/>
          <wp:effectExtent l="0" t="0" r="0" b="0"/>
          <wp:wrapThrough wrapText="bothSides">
            <wp:wrapPolygon edited="0">
              <wp:start x="0" y="0"/>
              <wp:lineTo x="0" y="21211"/>
              <wp:lineTo x="21456" y="21211"/>
              <wp:lineTo x="21456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AD6263" wp14:editId="78A43C9D">
              <wp:simplePos x="0" y="0"/>
              <wp:positionH relativeFrom="column">
                <wp:posOffset>-838200</wp:posOffset>
              </wp:positionH>
              <wp:positionV relativeFrom="paragraph">
                <wp:posOffset>141605</wp:posOffset>
              </wp:positionV>
              <wp:extent cx="2597785" cy="571500"/>
              <wp:effectExtent l="0" t="0" r="0" b="0"/>
              <wp:wrapThrough wrapText="bothSides">
                <wp:wrapPolygon edited="0">
                  <wp:start x="-79" y="0"/>
                  <wp:lineTo x="-79" y="20880"/>
                  <wp:lineTo x="21600" y="20880"/>
                  <wp:lineTo x="21600" y="0"/>
                  <wp:lineTo x="-79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778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422" w:rsidRPr="00B01877" w:rsidRDefault="003F6767" w:rsidP="00722422">
                          <w:pPr>
                            <w:spacing w:line="280" w:lineRule="exact"/>
                            <w:ind w:left="426"/>
                            <w:rPr>
                              <w:rFonts w:ascii="Arial Narrow" w:hAnsi="Arial Narrow"/>
                              <w:color w:val="114D8C"/>
                            </w:rPr>
                          </w:pPr>
                          <w:r>
                            <w:rPr>
                              <w:rFonts w:ascii="Arial Narrow" w:hAnsi="Arial Narrow"/>
                              <w:color w:val="114D8C"/>
                            </w:rPr>
                            <w:t>Neil Smith</w:t>
                          </w:r>
                        </w:p>
                        <w:p w:rsidR="00722422" w:rsidRPr="00B01877" w:rsidRDefault="003F6767" w:rsidP="00722422">
                          <w:pPr>
                            <w:spacing w:line="280" w:lineRule="exact"/>
                            <w:ind w:left="426"/>
                            <w:rPr>
                              <w:rFonts w:ascii="Arial Narrow" w:hAnsi="Arial Narrow"/>
                              <w:color w:val="114D8C"/>
                            </w:rPr>
                          </w:pPr>
                          <w:r>
                            <w:rPr>
                              <w:rFonts w:ascii="Arial Narrow" w:hAnsi="Arial Narrow"/>
                              <w:color w:val="114D8C"/>
                            </w:rPr>
                            <w:t>Secretary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D6263" id="Text Box 2" o:spid="_x0000_s1027" type="#_x0000_t202" style="position:absolute;margin-left:-66pt;margin-top:11.15pt;width:204.5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" stroked="f">
              <v:path arrowok="t"/>
              <v:textbox>
                <w:txbxContent>
                  <w:p w:rsidR="00722422" w:rsidRPr="00B01877" w:rsidRDefault="003F6767" w:rsidP="00722422">
                    <w:pPr>
                      <w:spacing w:line="280" w:lineRule="exact"/>
                      <w:ind w:left="426"/>
                      <w:rPr>
                        <w:rFonts w:ascii="Arial Narrow" w:hAnsi="Arial Narrow"/>
                        <w:color w:val="114D8C"/>
                      </w:rPr>
                    </w:pPr>
                    <w:r>
                      <w:rPr>
                        <w:rFonts w:ascii="Arial Narrow" w:hAnsi="Arial Narrow"/>
                        <w:color w:val="114D8C"/>
                      </w:rPr>
                      <w:t>Neil Smith</w:t>
                    </w:r>
                  </w:p>
                  <w:p w:rsidR="00722422" w:rsidRPr="00B01877" w:rsidRDefault="003F6767" w:rsidP="00722422">
                    <w:pPr>
                      <w:spacing w:line="280" w:lineRule="exact"/>
                      <w:ind w:left="426"/>
                      <w:rPr>
                        <w:rFonts w:ascii="Arial Narrow" w:hAnsi="Arial Narrow"/>
                        <w:color w:val="114D8C"/>
                      </w:rPr>
                    </w:pPr>
                    <w:r>
                      <w:rPr>
                        <w:rFonts w:ascii="Arial Narrow" w:hAnsi="Arial Narrow"/>
                        <w:color w:val="114D8C"/>
                      </w:rPr>
                      <w:t>Secretary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61AF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9F4ADD"/>
    <w:multiLevelType w:val="hybridMultilevel"/>
    <w:tmpl w:val="E6CE0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910D7"/>
    <w:multiLevelType w:val="hybridMultilevel"/>
    <w:tmpl w:val="8112188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3E382518"/>
    <w:multiLevelType w:val="hybridMultilevel"/>
    <w:tmpl w:val="070CD2B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4C151820"/>
    <w:multiLevelType w:val="hybridMultilevel"/>
    <w:tmpl w:val="97D09370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5F812720"/>
    <w:multiLevelType w:val="hybridMultilevel"/>
    <w:tmpl w:val="8F703A1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7D627046"/>
    <w:multiLevelType w:val="hybridMultilevel"/>
    <w:tmpl w:val="DCC4C926"/>
    <w:lvl w:ilvl="0" w:tplc="0409000F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79"/>
    <w:rsid w:val="000007A7"/>
    <w:rsid w:val="000B12DB"/>
    <w:rsid w:val="000E1912"/>
    <w:rsid w:val="0010306E"/>
    <w:rsid w:val="001B3362"/>
    <w:rsid w:val="001D24E9"/>
    <w:rsid w:val="001F5D28"/>
    <w:rsid w:val="0020489B"/>
    <w:rsid w:val="00235B6B"/>
    <w:rsid w:val="002758A7"/>
    <w:rsid w:val="002D5DC4"/>
    <w:rsid w:val="002F4373"/>
    <w:rsid w:val="00336A1A"/>
    <w:rsid w:val="003C6137"/>
    <w:rsid w:val="003F6767"/>
    <w:rsid w:val="00467D06"/>
    <w:rsid w:val="004936E9"/>
    <w:rsid w:val="0050299B"/>
    <w:rsid w:val="00551835"/>
    <w:rsid w:val="005A0E4D"/>
    <w:rsid w:val="005B7BFF"/>
    <w:rsid w:val="00620AB0"/>
    <w:rsid w:val="00666422"/>
    <w:rsid w:val="006B0039"/>
    <w:rsid w:val="006E5491"/>
    <w:rsid w:val="006F358A"/>
    <w:rsid w:val="00722422"/>
    <w:rsid w:val="00734DB5"/>
    <w:rsid w:val="00783962"/>
    <w:rsid w:val="0079003D"/>
    <w:rsid w:val="007C3E5D"/>
    <w:rsid w:val="00837357"/>
    <w:rsid w:val="00891E94"/>
    <w:rsid w:val="008A7C9D"/>
    <w:rsid w:val="008B0770"/>
    <w:rsid w:val="008C00E6"/>
    <w:rsid w:val="008E2C6E"/>
    <w:rsid w:val="009234C5"/>
    <w:rsid w:val="00927A82"/>
    <w:rsid w:val="00980178"/>
    <w:rsid w:val="009966D5"/>
    <w:rsid w:val="009F07C6"/>
    <w:rsid w:val="009F7320"/>
    <w:rsid w:val="00A445FC"/>
    <w:rsid w:val="00A55304"/>
    <w:rsid w:val="00AC56E5"/>
    <w:rsid w:val="00B01877"/>
    <w:rsid w:val="00B6472F"/>
    <w:rsid w:val="00B721B0"/>
    <w:rsid w:val="00B73EB4"/>
    <w:rsid w:val="00C029DE"/>
    <w:rsid w:val="00C140FF"/>
    <w:rsid w:val="00C25DB7"/>
    <w:rsid w:val="00C619D9"/>
    <w:rsid w:val="00C61A65"/>
    <w:rsid w:val="00CA2079"/>
    <w:rsid w:val="00D15C2A"/>
    <w:rsid w:val="00DB19D7"/>
    <w:rsid w:val="00E94844"/>
    <w:rsid w:val="00E9743C"/>
    <w:rsid w:val="00EA11EB"/>
    <w:rsid w:val="00EE54AB"/>
    <w:rsid w:val="00F52432"/>
    <w:rsid w:val="00F8610D"/>
    <w:rsid w:val="00FB7D60"/>
    <w:rsid w:val="00FD4CF7"/>
    <w:rsid w:val="00FE74BF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chartTrackingRefBased/>
  <w15:docId w15:val="{9A63B31F-7859-4E33-9D0B-0CBDB170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B7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E10"/>
  </w:style>
  <w:style w:type="paragraph" w:styleId="Footer">
    <w:name w:val="footer"/>
    <w:basedOn w:val="Normal"/>
    <w:link w:val="FooterChar"/>
    <w:uiPriority w:val="99"/>
    <w:unhideWhenUsed/>
    <w:rsid w:val="00DC4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E10"/>
  </w:style>
  <w:style w:type="character" w:styleId="Hyperlink">
    <w:name w:val="Hyperlink"/>
    <w:uiPriority w:val="99"/>
    <w:unhideWhenUsed/>
    <w:rsid w:val="004530E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530EF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306E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3F6767"/>
  </w:style>
  <w:style w:type="paragraph" w:customStyle="1" w:styleId="xmsonormal">
    <w:name w:val="x_msonormal"/>
    <w:basedOn w:val="Normal"/>
    <w:rsid w:val="008B0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E1912"/>
    <w:pPr>
      <w:ind w:left="720"/>
      <w:contextualSpacing/>
    </w:pPr>
    <w:rPr>
      <w:rFonts w:asciiTheme="minorHAnsi" w:eastAsiaTheme="minorHAnsi" w:hAnsiTheme="minorHAnsi" w:cstheme="min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neil.h.smith@hotmail.co.uk" TargetMode="External"/><Relationship Id="rId2" Type="http://schemas.openxmlformats.org/officeDocument/2006/relationships/hyperlink" Target="http://www.winslowrotary.club" TargetMode="External"/><Relationship Id="rId1" Type="http://schemas.openxmlformats.org/officeDocument/2006/relationships/hyperlink" Target="mailto:neil.h.smith@hotmail.co.uk" TargetMode="External"/><Relationship Id="rId4" Type="http://schemas.openxmlformats.org/officeDocument/2006/relationships/hyperlink" Target="http://www.winslowrotary.club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il\Documents\Rotary\RCW%20Templates%20&amp;%20Key%20Docs\letterhead-2023_24%20RCW%20%20%20NHS%2027%20Nov%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9a4fbf-9cca-4b46-9604-50df9bc3305d"/>
    <lcf76f155ced4ddcb4097134ff3c332f xmlns="f763349b-6e63-4194-9246-5f48e44fc2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569276F3DE5448C8E31268962FE91" ma:contentTypeVersion="11" ma:contentTypeDescription="Create a new document." ma:contentTypeScope="" ma:versionID="06dc783a5bda2a514c7785fe45c695c3">
  <xsd:schema xmlns:xsd="http://www.w3.org/2001/XMLSchema" xmlns:xs="http://www.w3.org/2001/XMLSchema" xmlns:p="http://schemas.microsoft.com/office/2006/metadata/properties" xmlns:ns2="f763349b-6e63-4194-9246-5f48e44fc2ae" xmlns:ns3="6a9a4fbf-9cca-4b46-9604-50df9bc3305d" targetNamespace="http://schemas.microsoft.com/office/2006/metadata/properties" ma:root="true" ma:fieldsID="4c6af447ca52bc298182275936e8640e" ns2:_="" ns3:_="">
    <xsd:import namespace="f763349b-6e63-4194-9246-5f48e44fc2ae"/>
    <xsd:import namespace="6a9a4fbf-9cca-4b46-9604-50df9bc33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3349b-6e63-4194-9246-5f48e44fc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cde45f-413e-4c8e-93ac-7e76f1076a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a4fbf-9cca-4b46-9604-50df9bc3305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e8e1bf-ac4a-4e96-a72b-784a56986b52}" ma:internalName="TaxCatchAll" ma:showField="CatchAllData" ma:web="6a9a4fbf-9cca-4b46-9604-50df9bc33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17C36-CAE5-4D9A-9383-323249A00F38}">
  <ds:schemaRefs>
    <ds:schemaRef ds:uri="http://schemas.microsoft.com/office/2006/metadata/properties"/>
    <ds:schemaRef ds:uri="http://schemas.microsoft.com/office/infopath/2007/PartnerControls"/>
    <ds:schemaRef ds:uri="6a9a4fbf-9cca-4b46-9604-50df9bc3305d"/>
    <ds:schemaRef ds:uri="f763349b-6e63-4194-9246-5f48e44fc2ae"/>
  </ds:schemaRefs>
</ds:datastoreItem>
</file>

<file path=customXml/itemProps2.xml><?xml version="1.0" encoding="utf-8"?>
<ds:datastoreItem xmlns:ds="http://schemas.openxmlformats.org/officeDocument/2006/customXml" ds:itemID="{13F9D10D-A9D6-4B55-8439-6A6E0DD17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3349b-6e63-4194-9246-5f48e44fc2ae"/>
    <ds:schemaRef ds:uri="6a9a4fbf-9cca-4b46-9604-50df9bc33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5DDB8-8282-4856-A81B-E79456ED71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letterhead-2023_24 RCW   NHS 27 Nov 23.dotx</Template>
  <TotalTime>22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Smith</dc:creator>
  <cp:keywords/>
  <cp:lastModifiedBy>Microsoft account</cp:lastModifiedBy>
  <cp:revision>7</cp:revision>
  <cp:lastPrinted>2009-07-15T09:18:00Z</cp:lastPrinted>
  <dcterms:created xsi:type="dcterms:W3CDTF">2025-02-26T13:55:00Z</dcterms:created>
  <dcterms:modified xsi:type="dcterms:W3CDTF">2025-02-26T14:17:00Z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